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02AEB" w14:textId="208721FD" w:rsidR="00494B50" w:rsidRDefault="00F20826" w:rsidP="2B1CEB1E">
      <w:pPr>
        <w:rPr>
          <w:b/>
          <w:bCs/>
        </w:rPr>
      </w:pPr>
      <w:r>
        <w:rPr>
          <w:b/>
          <w:bCs/>
          <w:noProof/>
          <w:lang w:val="en-AU" w:eastAsia="en-AU"/>
        </w:rPr>
        <w:drawing>
          <wp:anchor distT="0" distB="0" distL="114300" distR="114300" simplePos="0" relativeHeight="251655680" behindDoc="0" locked="0" layoutInCell="1" allowOverlap="1" wp14:anchorId="70B9CC1E" wp14:editId="3CE415B8">
            <wp:simplePos x="0" y="0"/>
            <wp:positionH relativeFrom="column">
              <wp:posOffset>224790</wp:posOffset>
            </wp:positionH>
            <wp:positionV relativeFrom="paragraph">
              <wp:posOffset>286452</wp:posOffset>
            </wp:positionV>
            <wp:extent cx="1004400" cy="11052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4400" cy="1105200"/>
                    </a:xfrm>
                    <a:prstGeom prst="rect">
                      <a:avLst/>
                    </a:prstGeom>
                  </pic:spPr>
                </pic:pic>
              </a:graphicData>
            </a:graphic>
            <wp14:sizeRelH relativeFrom="margin">
              <wp14:pctWidth>0</wp14:pctWidth>
            </wp14:sizeRelH>
            <wp14:sizeRelV relativeFrom="margin">
              <wp14:pctHeight>0</wp14:pctHeight>
            </wp14:sizeRelV>
          </wp:anchor>
        </w:drawing>
      </w:r>
      <w:r>
        <w:rPr>
          <w:b/>
          <w:bCs/>
          <w:noProof/>
          <w:lang w:val="en-AU" w:eastAsia="en-AU"/>
        </w:rPr>
        <mc:AlternateContent>
          <mc:Choice Requires="wpg">
            <w:drawing>
              <wp:anchor distT="0" distB="0" distL="114300" distR="114300" simplePos="0" relativeHeight="251658752" behindDoc="1" locked="0" layoutInCell="1" allowOverlap="1" wp14:anchorId="21D445F7" wp14:editId="072722F7">
                <wp:simplePos x="0" y="0"/>
                <wp:positionH relativeFrom="column">
                  <wp:posOffset>0</wp:posOffset>
                </wp:positionH>
                <wp:positionV relativeFrom="paragraph">
                  <wp:posOffset>0</wp:posOffset>
                </wp:positionV>
                <wp:extent cx="6400800" cy="1933575"/>
                <wp:effectExtent l="0" t="0" r="0" b="9525"/>
                <wp:wrapNone/>
                <wp:docPr id="5" name="Group 5"/>
                <wp:cNvGraphicFramePr/>
                <a:graphic xmlns:a="http://schemas.openxmlformats.org/drawingml/2006/main">
                  <a:graphicData uri="http://schemas.microsoft.com/office/word/2010/wordprocessingGroup">
                    <wpg:wgp>
                      <wpg:cNvGrpSpPr/>
                      <wpg:grpSpPr>
                        <a:xfrm>
                          <a:off x="0" y="0"/>
                          <a:ext cx="6400800" cy="1933575"/>
                          <a:chOff x="-685800" y="-17143"/>
                          <a:chExt cx="7305675" cy="2411219"/>
                        </a:xfrm>
                      </wpg:grpSpPr>
                      <wps:wsp>
                        <wps:cNvPr id="1" name="Rectangle 1"/>
                        <wps:cNvSpPr/>
                        <wps:spPr>
                          <a:xfrm>
                            <a:off x="-685800" y="-17143"/>
                            <a:ext cx="7305675" cy="172211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reeform 41"/>
                        <wps:cNvSpPr>
                          <a:spLocks/>
                        </wps:cNvSpPr>
                        <wps:spPr bwMode="auto">
                          <a:xfrm>
                            <a:off x="-685800" y="1687833"/>
                            <a:ext cx="7305675" cy="706243"/>
                          </a:xfrm>
                          <a:custGeom>
                            <a:avLst/>
                            <a:gdLst>
                              <a:gd name="T0" fmla="*/ 0 w 2018"/>
                              <a:gd name="T1" fmla="*/ 0 h 180"/>
                              <a:gd name="T2" fmla="*/ 0 w 2018"/>
                              <a:gd name="T3" fmla="*/ 180 h 180"/>
                              <a:gd name="T4" fmla="*/ 715 w 2018"/>
                              <a:gd name="T5" fmla="*/ 87 h 180"/>
                              <a:gd name="T6" fmla="*/ 2018 w 2018"/>
                              <a:gd name="T7" fmla="*/ 12 h 180"/>
                              <a:gd name="T8" fmla="*/ 2018 w 2018"/>
                              <a:gd name="T9" fmla="*/ 1 h 180"/>
                              <a:gd name="T10" fmla="*/ 0 w 2018"/>
                              <a:gd name="T11" fmla="*/ 0 h 180"/>
                            </a:gdLst>
                            <a:ahLst/>
                            <a:cxnLst>
                              <a:cxn ang="0">
                                <a:pos x="T0" y="T1"/>
                              </a:cxn>
                              <a:cxn ang="0">
                                <a:pos x="T2" y="T3"/>
                              </a:cxn>
                              <a:cxn ang="0">
                                <a:pos x="T4" y="T5"/>
                              </a:cxn>
                              <a:cxn ang="0">
                                <a:pos x="T6" y="T7"/>
                              </a:cxn>
                              <a:cxn ang="0">
                                <a:pos x="T8" y="T9"/>
                              </a:cxn>
                              <a:cxn ang="0">
                                <a:pos x="T10" y="T11"/>
                              </a:cxn>
                            </a:cxnLst>
                            <a:rect l="0" t="0" r="r" b="b"/>
                            <a:pathLst>
                              <a:path w="2018" h="180">
                                <a:moveTo>
                                  <a:pt x="0" y="0"/>
                                </a:moveTo>
                                <a:cubicBezTo>
                                  <a:pt x="0" y="180"/>
                                  <a:pt x="0" y="180"/>
                                  <a:pt x="0" y="180"/>
                                </a:cubicBezTo>
                                <a:cubicBezTo>
                                  <a:pt x="61" y="171"/>
                                  <a:pt x="352" y="128"/>
                                  <a:pt x="715" y="87"/>
                                </a:cubicBezTo>
                                <a:cubicBezTo>
                                  <a:pt x="986" y="57"/>
                                  <a:pt x="1598" y="29"/>
                                  <a:pt x="2018" y="12"/>
                                </a:cubicBezTo>
                                <a:cubicBezTo>
                                  <a:pt x="2018" y="1"/>
                                  <a:pt x="2018" y="1"/>
                                  <a:pt x="2018" y="1"/>
                                </a:cubicBezTo>
                                <a:lnTo>
                                  <a:pt x="0" y="0"/>
                                </a:lnTo>
                                <a:close/>
                              </a:path>
                            </a:pathLst>
                          </a:custGeom>
                          <a:solidFill>
                            <a:schemeClr val="accent1"/>
                          </a:solidFill>
                          <a:ln>
                            <a:noFill/>
                          </a:ln>
                          <a:effectLs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6D4AED" id="Group 5" o:spid="_x0000_s1026" style="position:absolute;margin-left:0;margin-top:0;width:7in;height:152.25pt;z-index:-251657728;mso-width-relative:margin;mso-height-relative:margin" coordorigin="-6858,-171" coordsize="73056,2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">
                <v:rect id="Rectangle 1" o:spid="_x0000_s1027" style="position:absolute;left:-6858;top:-171;width:73056;height:17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472c4 [3204]" stroked="f" strokeweight="1pt"/>
                <v:shape id="Freeform 41" o:spid="_x0000_s1028" style="position:absolute;left:-6858;top:16878;width:73056;height:7062;visibility:visible;mso-wrap-style:square;v-text-anchor:top" coordsize="20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" path="m,c,180,,180,,180,61,171,352,128,715,87,986,57,1598,29,2018,12v,-11,,-11,,-11l,xe" fillcolor="#4472c4 [3204]" stroked="f">
                  <v:path arrowok="t" o:connecttype="custom" o:connectlocs="0,0;0,706243;2588482,341351;7305675,47083;7305675,3924;0,0" o:connectangles="0,0,0,0,0,0"/>
                </v:shape>
              </v:group>
            </w:pict>
          </mc:Fallback>
        </mc:AlternateContent>
      </w:r>
    </w:p>
    <w:p w14:paraId="57A49712" w14:textId="7B2FAA0B" w:rsidR="00494B50" w:rsidRDefault="00F20826" w:rsidP="2B1CEB1E">
      <w:pPr>
        <w:rPr>
          <w:b/>
          <w:bCs/>
        </w:rPr>
      </w:pPr>
      <w:r>
        <w:rPr>
          <w:b/>
          <w:bCs/>
          <w:noProof/>
          <w:lang w:val="en-AU" w:eastAsia="en-AU"/>
        </w:rPr>
        <mc:AlternateContent>
          <mc:Choice Requires="wps">
            <w:drawing>
              <wp:anchor distT="0" distB="0" distL="114300" distR="114300" simplePos="0" relativeHeight="251656704" behindDoc="0" locked="0" layoutInCell="1" allowOverlap="1" wp14:anchorId="2E0909A2" wp14:editId="11E32915">
                <wp:simplePos x="0" y="0"/>
                <wp:positionH relativeFrom="column">
                  <wp:posOffset>1489710</wp:posOffset>
                </wp:positionH>
                <wp:positionV relativeFrom="paragraph">
                  <wp:posOffset>228600</wp:posOffset>
                </wp:positionV>
                <wp:extent cx="6085114" cy="704850"/>
                <wp:effectExtent l="0" t="0"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114"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592BBA" w14:textId="49EC9963" w:rsidR="00702B8C" w:rsidRPr="00F20826" w:rsidRDefault="00702B8C" w:rsidP="00494B50">
                            <w:pPr>
                              <w:widowControl w:val="0"/>
                              <w:rPr>
                                <w:rFonts w:ascii="Arial" w:hAnsi="Arial" w:cs="Arial"/>
                                <w:color w:val="FFFFFE"/>
                                <w:sz w:val="56"/>
                                <w:szCs w:val="56"/>
                                <w:lang w:val="en"/>
                              </w:rPr>
                            </w:pPr>
                            <w:r w:rsidRPr="00F20826">
                              <w:rPr>
                                <w:rFonts w:ascii="Arial" w:hAnsi="Arial" w:cs="Arial"/>
                                <w:color w:val="FFFFFE"/>
                                <w:sz w:val="56"/>
                                <w:szCs w:val="56"/>
                                <w:lang w:val="en"/>
                              </w:rPr>
                              <w:t>Partnerships for Success</w:t>
                            </w:r>
                          </w:p>
                        </w:txbxContent>
                      </wps:txbx>
                      <wps:bodyPr rot="0" vert="horz" wrap="square" lIns="36576" tIns="36576" rIns="36576" bIns="36576" anchor="t" anchorCtr="0" upright="1">
                        <a:noAutofit/>
                      </wps:bodyPr>
                    </wps:wsp>
                  </a:graphicData>
                </a:graphic>
              </wp:anchor>
            </w:drawing>
          </mc:Choice>
          <mc:Fallback>
            <w:pict>
              <v:shapetype w14:anchorId="2E0909A2" id="_x0000_t202" coordsize="21600,21600" o:spt="202" path="m,l,21600r21600,l21600,xe">
                <v:stroke joinstyle="miter"/>
                <v:path gradientshapeok="t" o:connecttype="rect"/>
              </v:shapetype>
              <v:shape id="Text Box 27" o:spid="_x0000_s1026" type="#_x0000_t202" style="position:absolute;margin-left:117.3pt;margin-top:18pt;width:479.15pt;height:55.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" filled="f" fillcolor="#fffffe" stroked="f" strokecolor="#212120" insetpen="t">
                <v:textbox inset="2.88pt,2.88pt,2.88pt,2.88pt">
                  <w:txbxContent>
                    <w:p w14:paraId="52592BBA" w14:textId="49EC9963" w:rsidR="00702B8C" w:rsidRPr="00F20826" w:rsidRDefault="00702B8C" w:rsidP="00494B50">
                      <w:pPr>
                        <w:widowControl w:val="0"/>
                        <w:rPr>
                          <w:rFonts w:ascii="Arial" w:hAnsi="Arial" w:cs="Arial"/>
                          <w:color w:val="FFFFFE"/>
                          <w:sz w:val="56"/>
                          <w:szCs w:val="56"/>
                          <w:lang w:val="en"/>
                        </w:rPr>
                      </w:pPr>
                      <w:r w:rsidRPr="00F20826">
                        <w:rPr>
                          <w:rFonts w:ascii="Arial" w:hAnsi="Arial" w:cs="Arial"/>
                          <w:color w:val="FFFFFE"/>
                          <w:sz w:val="56"/>
                          <w:szCs w:val="56"/>
                          <w:lang w:val="en"/>
                        </w:rPr>
                        <w:t>Partnerships for Success</w:t>
                      </w:r>
                    </w:p>
                  </w:txbxContent>
                </v:textbox>
              </v:shape>
            </w:pict>
          </mc:Fallback>
        </mc:AlternateContent>
      </w:r>
    </w:p>
    <w:p w14:paraId="3B7B2332" w14:textId="14EC533F" w:rsidR="00494B50" w:rsidRDefault="00494B50" w:rsidP="2B1CEB1E">
      <w:pPr>
        <w:rPr>
          <w:b/>
          <w:bCs/>
        </w:rPr>
      </w:pPr>
    </w:p>
    <w:p w14:paraId="2E7C9CC1" w14:textId="12CCA980" w:rsidR="00494B50" w:rsidRDefault="00494B50" w:rsidP="2B1CEB1E">
      <w:pPr>
        <w:rPr>
          <w:b/>
          <w:bCs/>
        </w:rPr>
      </w:pPr>
    </w:p>
    <w:p w14:paraId="0DEF42B7" w14:textId="62F44E21" w:rsidR="00494B50" w:rsidRDefault="00494B50" w:rsidP="2B1CEB1E">
      <w:pPr>
        <w:rPr>
          <w:b/>
          <w:bCs/>
        </w:rPr>
      </w:pPr>
    </w:p>
    <w:p w14:paraId="022BBBD9" w14:textId="52ABB8EF" w:rsidR="00494B50" w:rsidRDefault="00494B50" w:rsidP="2B1CEB1E">
      <w:pPr>
        <w:rPr>
          <w:b/>
          <w:bCs/>
        </w:rPr>
      </w:pPr>
    </w:p>
    <w:p w14:paraId="13C0BF76" w14:textId="66B8E77C" w:rsidR="00F20826" w:rsidRDefault="00F20826" w:rsidP="2B1CEB1E">
      <w:pPr>
        <w:rPr>
          <w:b/>
          <w:bCs/>
        </w:rPr>
      </w:pPr>
    </w:p>
    <w:p w14:paraId="6A4600CD" w14:textId="2C585968" w:rsidR="002851F8" w:rsidRDefault="00684C79" w:rsidP="4EA11893">
      <w:pPr>
        <w:rPr>
          <w:b/>
          <w:bCs/>
          <w:color w:val="C00000"/>
          <w:sz w:val="32"/>
        </w:rPr>
      </w:pPr>
      <w:r>
        <w:rPr>
          <w:b/>
          <w:bCs/>
          <w:color w:val="C00000"/>
          <w:sz w:val="32"/>
        </w:rPr>
        <w:t>July</w:t>
      </w:r>
      <w:r w:rsidR="00494B50" w:rsidRPr="00494B50">
        <w:rPr>
          <w:b/>
          <w:bCs/>
          <w:color w:val="C00000"/>
          <w:sz w:val="32"/>
        </w:rPr>
        <w:t xml:space="preserve"> 2019 </w:t>
      </w:r>
      <w:r w:rsidR="2B1CEB1E" w:rsidRPr="00494B50">
        <w:rPr>
          <w:b/>
          <w:bCs/>
          <w:color w:val="C00000"/>
          <w:sz w:val="32"/>
        </w:rPr>
        <w:t>Newsletter</w:t>
      </w:r>
    </w:p>
    <w:p w14:paraId="641C6527" w14:textId="77777777" w:rsidR="002851F8" w:rsidRPr="006C3FD3" w:rsidRDefault="002851F8" w:rsidP="002851F8">
      <w:pPr>
        <w:rPr>
          <w:rFonts w:cstheme="minorHAnsi"/>
          <w:i/>
          <w:sz w:val="24"/>
          <w:szCs w:val="24"/>
        </w:rPr>
      </w:pPr>
      <w:r w:rsidRPr="006C3FD3">
        <w:rPr>
          <w:rFonts w:cstheme="minorHAnsi"/>
          <w:i/>
          <w:sz w:val="24"/>
          <w:szCs w:val="24"/>
        </w:rPr>
        <w:t>From the Principal</w:t>
      </w:r>
    </w:p>
    <w:p w14:paraId="6C0E3600" w14:textId="2015B951" w:rsidR="00F31282" w:rsidRDefault="00684C79" w:rsidP="003F35DE">
      <w:r>
        <w:t>The whole school met at an</w:t>
      </w:r>
      <w:r w:rsidR="000A71B9">
        <w:t xml:space="preserve"> assembly this morning to celebrate the achievements of Semester 1. This has been a very busy term with a number of significant events. NAPLAN had some issues which meant many students had to undertake both online and paper tests. The results are expected to be available in Term 3. I </w:t>
      </w:r>
      <w:proofErr w:type="spellStart"/>
      <w:proofErr w:type="gramStart"/>
      <w:r w:rsidR="000A71B9">
        <w:t>a</w:t>
      </w:r>
      <w:r>
        <w:t>,m</w:t>
      </w:r>
      <w:proofErr w:type="spellEnd"/>
      <w:proofErr w:type="gramEnd"/>
      <w:r w:rsidR="000A71B9">
        <w:t xml:space="preserve"> sure that these will reflect the mature manner in which our students undertook what became an extended testing session. The sports programs have been growing in stature and achievement. The senior Girls Football team competed in the Grand Final of their division.</w:t>
      </w:r>
      <w:r w:rsidR="00B450A1">
        <w:t xml:space="preserve"> </w:t>
      </w:r>
      <w:proofErr w:type="gramStart"/>
      <w:r w:rsidR="000A71B9">
        <w:t>Unfortunately</w:t>
      </w:r>
      <w:proofErr w:type="gramEnd"/>
      <w:r w:rsidR="000A71B9">
        <w:t xml:space="preserve"> they were </w:t>
      </w:r>
      <w:r w:rsidR="0026046A">
        <w:t xml:space="preserve">narrowly </w:t>
      </w:r>
      <w:r w:rsidR="00B450A1">
        <w:t>defeated</w:t>
      </w:r>
      <w:r w:rsidR="000A71B9">
        <w:t xml:space="preserve"> </w:t>
      </w:r>
      <w:r w:rsidR="00B450A1">
        <w:t xml:space="preserve">by Iona College </w:t>
      </w:r>
      <w:r w:rsidR="000A71B9">
        <w:t>in overtime.</w:t>
      </w:r>
      <w:r w:rsidR="00570A34">
        <w:t xml:space="preserve"> Our</w:t>
      </w:r>
      <w:r w:rsidR="0026046A">
        <w:t xml:space="preserve"> senior Student Council members recently visited Parliament House</w:t>
      </w:r>
      <w:r w:rsidR="00570A34">
        <w:t xml:space="preserve"> at the invitation of Hon Jessica Shaw MLA. The students were very impressed with the tour of the House. Following t</w:t>
      </w:r>
      <w:r>
        <w:t>h</w:t>
      </w:r>
      <w:r w:rsidR="00570A34">
        <w:t>is they were later the</w:t>
      </w:r>
      <w:r w:rsidR="00ED2E18">
        <w:t>y were invited into the Dining R</w:t>
      </w:r>
      <w:r w:rsidR="00570A34">
        <w:t xml:space="preserve">oom for lunch. Many thanks to </w:t>
      </w:r>
      <w:proofErr w:type="spellStart"/>
      <w:r w:rsidR="00570A34">
        <w:t>Ms</w:t>
      </w:r>
      <w:proofErr w:type="spellEnd"/>
      <w:r w:rsidR="00570A34">
        <w:t xml:space="preserve"> Shaw for providing this opportunity. </w:t>
      </w:r>
    </w:p>
    <w:p w14:paraId="5E159A14" w14:textId="26304D74" w:rsidR="00A31D9D" w:rsidRDefault="00570A34" w:rsidP="003F35DE">
      <w:r>
        <w:t xml:space="preserve">Exams and assessments have been concluded for the semester and reports </w:t>
      </w:r>
      <w:r w:rsidR="00A31D9D">
        <w:t>will be availab</w:t>
      </w:r>
      <w:r w:rsidR="00684C79">
        <w:t>le to parents for all years</w:t>
      </w:r>
      <w:r w:rsidR="00A31D9D">
        <w:t xml:space="preserve"> by the end of semester</w:t>
      </w:r>
      <w:r>
        <w:t>.</w:t>
      </w:r>
      <w:r w:rsidR="00A31D9D">
        <w:t xml:space="preserve"> All reports are delivered electronically through </w:t>
      </w:r>
      <w:r w:rsidR="00A31D9D" w:rsidRPr="00A31D9D">
        <w:rPr>
          <w:i/>
        </w:rPr>
        <w:t>Connect</w:t>
      </w:r>
      <w:r w:rsidR="00A31D9D">
        <w:rPr>
          <w:i/>
        </w:rPr>
        <w:t xml:space="preserve"> </w:t>
      </w:r>
      <w:r w:rsidR="00A31D9D" w:rsidRPr="00A31D9D">
        <w:t>and email notice.</w:t>
      </w:r>
    </w:p>
    <w:p w14:paraId="05960251" w14:textId="33BEB76F" w:rsidR="00ED2E18" w:rsidRDefault="00ED2E18" w:rsidP="00ED2E18">
      <w:pPr>
        <w:spacing w:after="190" w:line="320" w:lineRule="exact"/>
        <w:rPr>
          <w:rFonts w:eastAsia="Calibri" w:cstheme="minorHAnsi"/>
        </w:rPr>
      </w:pPr>
      <w:r>
        <w:t xml:space="preserve">In Term 3 the school will be participating in the </w:t>
      </w:r>
      <w:r w:rsidRPr="00ED2E18">
        <w:t>Speaking Out Survey</w:t>
      </w:r>
      <w:r>
        <w:t xml:space="preserve"> which is organized by the Commissioner for Children and Young People.  </w:t>
      </w:r>
      <w:r w:rsidRPr="00ED2E18">
        <w:rPr>
          <w:rFonts w:eastAsia="Calibri" w:cstheme="minorHAnsi"/>
        </w:rPr>
        <w:t xml:space="preserve">The Commissioner for Children and Young People would like to hear the views of children and young people about the things that matter to their health and wellbeing. He will be talking to students from Year 4 </w:t>
      </w:r>
      <w:r>
        <w:rPr>
          <w:rFonts w:eastAsia="Calibri" w:cstheme="minorHAnsi"/>
        </w:rPr>
        <w:t>to Year 12 in schools across WA</w:t>
      </w:r>
      <w:r w:rsidRPr="00ED2E18">
        <w:rPr>
          <w:rFonts w:eastAsia="Calibri" w:cstheme="minorHAnsi"/>
        </w:rPr>
        <w:t xml:space="preserve">. </w:t>
      </w:r>
      <w:r>
        <w:rPr>
          <w:rFonts w:eastAsia="Calibri" w:cstheme="minorHAnsi"/>
        </w:rPr>
        <w:t xml:space="preserve"> The survey will be taken as a sample of students across year groups. If your child is offered the opportunity to participate, I encourag</w:t>
      </w:r>
      <w:r w:rsidR="00CC7265">
        <w:rPr>
          <w:rFonts w:eastAsia="Calibri" w:cstheme="minorHAnsi"/>
        </w:rPr>
        <w:t>e you to agree to them taking pa</w:t>
      </w:r>
      <w:r>
        <w:rPr>
          <w:rFonts w:eastAsia="Calibri" w:cstheme="minorHAnsi"/>
        </w:rPr>
        <w:t>rt in this important exercise.</w:t>
      </w:r>
    </w:p>
    <w:p w14:paraId="3B257248" w14:textId="2093DAF6" w:rsidR="00CC7265" w:rsidRDefault="00CC7265" w:rsidP="00ED2E18">
      <w:pPr>
        <w:spacing w:after="190" w:line="320" w:lineRule="exact"/>
        <w:rPr>
          <w:rFonts w:eastAsia="Calibri" w:cstheme="minorHAnsi"/>
        </w:rPr>
      </w:pPr>
      <w:r>
        <w:rPr>
          <w:rFonts w:eastAsia="Calibri" w:cstheme="minorHAnsi"/>
        </w:rPr>
        <w:t>A reminder that Day 1 (July 22</w:t>
      </w:r>
      <w:r w:rsidRPr="00CC7265">
        <w:rPr>
          <w:rFonts w:eastAsia="Calibri" w:cstheme="minorHAnsi"/>
          <w:vertAlign w:val="superscript"/>
        </w:rPr>
        <w:t>nd</w:t>
      </w:r>
      <w:r>
        <w:rPr>
          <w:rFonts w:eastAsia="Calibri" w:cstheme="minorHAnsi"/>
        </w:rPr>
        <w:t>) is a student free day with the staff undertaking Professional Development on a range of important initiatives.</w:t>
      </w:r>
      <w:r w:rsidR="0032221B">
        <w:rPr>
          <w:rFonts w:eastAsia="Calibri" w:cstheme="minorHAnsi"/>
        </w:rPr>
        <w:t xml:space="preserve"> I trust all studen</w:t>
      </w:r>
      <w:r>
        <w:rPr>
          <w:rFonts w:eastAsia="Calibri" w:cstheme="minorHAnsi"/>
        </w:rPr>
        <w:t>t</w:t>
      </w:r>
      <w:r w:rsidR="0032221B">
        <w:rPr>
          <w:rFonts w:eastAsia="Calibri" w:cstheme="minorHAnsi"/>
        </w:rPr>
        <w:t>s w</w:t>
      </w:r>
      <w:r>
        <w:rPr>
          <w:rFonts w:eastAsia="Calibri" w:cstheme="minorHAnsi"/>
        </w:rPr>
        <w:t>ill have a</w:t>
      </w:r>
      <w:r w:rsidR="0032221B">
        <w:rPr>
          <w:rFonts w:eastAsia="Calibri" w:cstheme="minorHAnsi"/>
        </w:rPr>
        <w:t xml:space="preserve"> safe and refreshing brea</w:t>
      </w:r>
      <w:r>
        <w:rPr>
          <w:rFonts w:eastAsia="Calibri" w:cstheme="minorHAnsi"/>
        </w:rPr>
        <w:t xml:space="preserve">k </w:t>
      </w:r>
      <w:r w:rsidR="0032221B">
        <w:rPr>
          <w:rFonts w:eastAsia="Calibri" w:cstheme="minorHAnsi"/>
        </w:rPr>
        <w:t>ready for Term 3.</w:t>
      </w:r>
    </w:p>
    <w:p w14:paraId="1558862B" w14:textId="77777777" w:rsidR="00CC7265" w:rsidRPr="00ED2E18" w:rsidRDefault="00CC7265" w:rsidP="00ED2E18">
      <w:pPr>
        <w:spacing w:after="190" w:line="320" w:lineRule="exact"/>
        <w:rPr>
          <w:rFonts w:eastAsia="Calibri" w:cstheme="minorHAnsi"/>
        </w:rPr>
      </w:pPr>
    </w:p>
    <w:p w14:paraId="1CFB39D3" w14:textId="34503F37" w:rsidR="00F03AEB" w:rsidRDefault="00F03AEB" w:rsidP="00F03AEB">
      <w:r>
        <w:t xml:space="preserve">Regards </w:t>
      </w:r>
    </w:p>
    <w:p w14:paraId="6CE60F11" w14:textId="77777777" w:rsidR="00F03AEB" w:rsidRDefault="00F03AEB" w:rsidP="00F03AEB">
      <w:r>
        <w:t>John Dunning</w:t>
      </w:r>
    </w:p>
    <w:p w14:paraId="50DD00F3" w14:textId="77777777" w:rsidR="00F03AEB" w:rsidRDefault="00F03AEB" w:rsidP="00F03AEB">
      <w:r>
        <w:t>Principal</w:t>
      </w:r>
    </w:p>
    <w:p w14:paraId="6D29E8AD" w14:textId="2DA8F2F3" w:rsidR="0032221B" w:rsidRDefault="0032221B">
      <w:pPr>
        <w:rPr>
          <w:b/>
        </w:rPr>
      </w:pPr>
      <w:r>
        <w:rPr>
          <w:b/>
        </w:rPr>
        <w:br w:type="page"/>
      </w:r>
    </w:p>
    <w:p w14:paraId="72E5789F" w14:textId="77777777" w:rsidR="00E36BF3" w:rsidRPr="00E36BF3" w:rsidRDefault="00E36BF3" w:rsidP="00E36BF3">
      <w:pPr>
        <w:spacing w:after="0"/>
        <w:rPr>
          <w:b/>
          <w:color w:val="FF0000"/>
          <w:sz w:val="24"/>
          <w:szCs w:val="24"/>
        </w:rPr>
      </w:pPr>
      <w:r w:rsidRPr="00E36BF3">
        <w:rPr>
          <w:b/>
          <w:color w:val="FF0000"/>
          <w:sz w:val="24"/>
          <w:szCs w:val="24"/>
        </w:rPr>
        <w:t xml:space="preserve">Holiday Break </w:t>
      </w:r>
    </w:p>
    <w:p w14:paraId="685171BB" w14:textId="77777777" w:rsidR="00E36BF3" w:rsidRDefault="00E36BF3" w:rsidP="00E36BF3">
      <w:pPr>
        <w:spacing w:after="0"/>
      </w:pPr>
    </w:p>
    <w:p w14:paraId="17850A72" w14:textId="77777777" w:rsidR="00E36BF3" w:rsidRDefault="00E36BF3" w:rsidP="00E36BF3">
      <w:pPr>
        <w:spacing w:after="0" w:line="240" w:lineRule="auto"/>
      </w:pPr>
      <w:r>
        <w:t>With the holidays fast approaching just a reminder of dates for everyone.</w:t>
      </w:r>
    </w:p>
    <w:p w14:paraId="65EE8663" w14:textId="77777777" w:rsidR="00E36BF3" w:rsidRDefault="00E36BF3" w:rsidP="00E36BF3">
      <w:pPr>
        <w:spacing w:after="0" w:line="240" w:lineRule="auto"/>
      </w:pPr>
      <w:r>
        <w:t xml:space="preserve">Last day of Term 2 is </w:t>
      </w:r>
      <w:r w:rsidRPr="00E36BF3">
        <w:rPr>
          <w:b/>
        </w:rPr>
        <w:t>Friday 5th July</w:t>
      </w:r>
      <w:r>
        <w:t>.</w:t>
      </w:r>
    </w:p>
    <w:p w14:paraId="0AA66F0A" w14:textId="77777777" w:rsidR="00E36BF3" w:rsidRDefault="00E36BF3" w:rsidP="00E36BF3">
      <w:pPr>
        <w:spacing w:after="0" w:line="240" w:lineRule="auto"/>
      </w:pPr>
      <w:r>
        <w:t xml:space="preserve">First day back for students in Term 3 is </w:t>
      </w:r>
      <w:r w:rsidRPr="00E36BF3">
        <w:rPr>
          <w:b/>
        </w:rPr>
        <w:t>Tuesday 23rd July</w:t>
      </w:r>
      <w:r>
        <w:t xml:space="preserve"> 2019.</w:t>
      </w:r>
    </w:p>
    <w:p w14:paraId="2DFE9BC4" w14:textId="77777777" w:rsidR="00E36BF3" w:rsidRDefault="00E36BF3" w:rsidP="00E36BF3">
      <w:pPr>
        <w:spacing w:after="0" w:line="240" w:lineRule="auto"/>
      </w:pPr>
      <w:r>
        <w:t>We hope you all have a safe and enjoyable break and we look forward to seeing you back in Term 3.</w:t>
      </w:r>
    </w:p>
    <w:p w14:paraId="1BAA6C79" w14:textId="77777777" w:rsidR="00E36BF3" w:rsidRDefault="00E36BF3" w:rsidP="00E36BF3">
      <w:pPr>
        <w:spacing w:after="0"/>
      </w:pPr>
    </w:p>
    <w:p w14:paraId="74100F42" w14:textId="6C4F234C" w:rsidR="00E36BF3" w:rsidRPr="00E36BF3" w:rsidRDefault="00E36BF3" w:rsidP="00E36BF3">
      <w:pPr>
        <w:spacing w:after="0"/>
        <w:rPr>
          <w:b/>
          <w:color w:val="FF0000"/>
          <w:sz w:val="24"/>
          <w:szCs w:val="24"/>
        </w:rPr>
      </w:pPr>
      <w:r>
        <w:rPr>
          <w:b/>
          <w:color w:val="FF0000"/>
          <w:sz w:val="24"/>
          <w:szCs w:val="24"/>
        </w:rPr>
        <w:t>Girls Football</w:t>
      </w:r>
    </w:p>
    <w:p w14:paraId="272644C0" w14:textId="14E72240" w:rsidR="00E36BF3" w:rsidRDefault="00E36BF3" w:rsidP="00E36BF3">
      <w:pPr>
        <w:spacing w:after="0"/>
      </w:pPr>
    </w:p>
    <w:p w14:paraId="0219A148" w14:textId="77777777" w:rsidR="00E36BF3" w:rsidRDefault="00E36BF3" w:rsidP="00E36BF3">
      <w:pPr>
        <w:spacing w:after="0"/>
      </w:pPr>
    </w:p>
    <w:p w14:paraId="02283147" w14:textId="61A01D87" w:rsidR="00E36BF3" w:rsidRDefault="00E36BF3" w:rsidP="00E36BF3">
      <w:pPr>
        <w:spacing w:after="0"/>
        <w:jc w:val="center"/>
      </w:pPr>
      <w:r w:rsidRPr="00943AD8">
        <w:rPr>
          <w:noProof/>
          <w:lang w:eastAsia="en-AU"/>
        </w:rPr>
        <w:drawing>
          <wp:inline distT="0" distB="0" distL="0" distR="0" wp14:anchorId="323B4E9D" wp14:editId="6CF3FE4D">
            <wp:extent cx="5331600" cy="3999600"/>
            <wp:effectExtent l="0" t="0" r="2540" b="1270"/>
            <wp:docPr id="19" name="Picture 19" descr="\\E4017S01SV001.blue.schools.internal\fsE4017S01-StaffFolders$\E2021236\Downloads\65957234_1728903330587188_32181958450190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017S01SV001.blue.schools.internal\fsE4017S01-StaffFolders$\E2021236\Downloads\65957234_1728903330587188_32181958450190745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1600" cy="3999600"/>
                    </a:xfrm>
                    <a:prstGeom prst="rect">
                      <a:avLst/>
                    </a:prstGeom>
                    <a:noFill/>
                    <a:ln>
                      <a:noFill/>
                    </a:ln>
                  </pic:spPr>
                </pic:pic>
              </a:graphicData>
            </a:graphic>
          </wp:inline>
        </w:drawing>
      </w:r>
    </w:p>
    <w:p w14:paraId="5699AAB2" w14:textId="5885693E" w:rsidR="00E36BF3" w:rsidRDefault="00E36BF3" w:rsidP="00E36BF3">
      <w:pPr>
        <w:spacing w:after="0"/>
        <w:jc w:val="center"/>
      </w:pPr>
    </w:p>
    <w:p w14:paraId="11235E58" w14:textId="77777777" w:rsidR="00E36BF3" w:rsidRDefault="00E36BF3" w:rsidP="00E36BF3">
      <w:pPr>
        <w:spacing w:after="0"/>
        <w:jc w:val="center"/>
      </w:pPr>
    </w:p>
    <w:p w14:paraId="7E5C4947" w14:textId="77777777" w:rsidR="00E36BF3" w:rsidRDefault="00E36BF3" w:rsidP="00E36BF3">
      <w:pPr>
        <w:spacing w:after="0"/>
      </w:pPr>
      <w:r>
        <w:t xml:space="preserve">Eastern Hills Senior Girls have finished Runner Up in The </w:t>
      </w:r>
      <w:proofErr w:type="spellStart"/>
      <w:r>
        <w:t>Freo</w:t>
      </w:r>
      <w:proofErr w:type="spellEnd"/>
      <w:r>
        <w:t xml:space="preserve"> Dockers Cup White Division 2019. Congratulations to all involved in the competition. The girls have been an absolute pleasure to coach and have produced some quality footy.</w:t>
      </w:r>
      <w:r>
        <w:t xml:space="preserve"> </w:t>
      </w:r>
    </w:p>
    <w:p w14:paraId="456F43B6" w14:textId="77777777" w:rsidR="00E36BF3" w:rsidRDefault="00E36BF3" w:rsidP="00E36BF3">
      <w:pPr>
        <w:spacing w:after="0"/>
      </w:pPr>
    </w:p>
    <w:p w14:paraId="53E43783" w14:textId="35743057" w:rsidR="00E36BF3" w:rsidRDefault="00E36BF3" w:rsidP="00E36BF3">
      <w:pPr>
        <w:spacing w:after="0"/>
      </w:pPr>
      <w:r>
        <w:t xml:space="preserve">A </w:t>
      </w:r>
      <w:r>
        <w:t xml:space="preserve">Special thank you to parents, families, teachers and friends who travelled to games in support of our amazing </w:t>
      </w:r>
      <w:r>
        <w:t>team</w:t>
      </w:r>
      <w:r>
        <w:t>.</w:t>
      </w:r>
    </w:p>
    <w:p w14:paraId="7D60A363" w14:textId="77777777" w:rsidR="00E36BF3" w:rsidRDefault="00E36BF3" w:rsidP="00E36BF3">
      <w:pPr>
        <w:spacing w:after="0"/>
      </w:pPr>
    </w:p>
    <w:p w14:paraId="75326FAF" w14:textId="4D4D7780" w:rsidR="00E36BF3" w:rsidRPr="00E36BF3" w:rsidRDefault="00E36BF3" w:rsidP="00E36BF3">
      <w:pPr>
        <w:spacing w:after="0"/>
        <w:rPr>
          <w:b/>
        </w:rPr>
      </w:pPr>
      <w:r w:rsidRPr="00E36BF3">
        <w:rPr>
          <w:b/>
        </w:rPr>
        <w:t>Fantastic work</w:t>
      </w:r>
      <w:r w:rsidRPr="00E36BF3">
        <w:rPr>
          <w:b/>
        </w:rPr>
        <w:t>!</w:t>
      </w:r>
    </w:p>
    <w:p w14:paraId="2AF37746" w14:textId="676FC861" w:rsidR="00E36BF3" w:rsidRDefault="00E36BF3">
      <w:r>
        <w:br w:type="page"/>
      </w:r>
    </w:p>
    <w:p w14:paraId="7B1D0B59" w14:textId="4D86CA3C" w:rsidR="00E36BF3" w:rsidRPr="00E36BF3" w:rsidRDefault="00E36BF3" w:rsidP="00E36BF3">
      <w:pPr>
        <w:rPr>
          <w:b/>
          <w:color w:val="FF0000"/>
          <w:sz w:val="24"/>
          <w:szCs w:val="24"/>
        </w:rPr>
      </w:pPr>
      <w:r>
        <w:rPr>
          <w:b/>
          <w:color w:val="FF0000"/>
          <w:sz w:val="24"/>
          <w:szCs w:val="24"/>
        </w:rPr>
        <w:t>Aspire Excursion</w:t>
      </w:r>
    </w:p>
    <w:p w14:paraId="244945CD" w14:textId="77777777" w:rsidR="00E36BF3" w:rsidRDefault="00E36BF3" w:rsidP="00E36BF3">
      <w:r>
        <w:t>On Wednesday, 26 June, 30 Year 9 students participated in the Aspire UWA ‘Race around Campus’. This event was a great opportunity to show students various aspects of university life in a fun and interactive way. On the day, students rotated through a series of challenges located around the University.</w:t>
      </w:r>
    </w:p>
    <w:p w14:paraId="2A0795AD" w14:textId="77777777" w:rsidR="00E36BF3" w:rsidRDefault="00E36BF3" w:rsidP="00E36BF3">
      <w:r>
        <w:t>They took part in taster activities from different faculties and student clubs and explored the campus.</w:t>
      </w:r>
    </w:p>
    <w:p w14:paraId="0005DD47" w14:textId="77777777" w:rsidR="00E36BF3" w:rsidRDefault="00E36BF3" w:rsidP="00E36BF3">
      <w:r>
        <w:t>Students had a great day and gained a better understanding of what life would be like as a university student.</w:t>
      </w:r>
    </w:p>
    <w:p w14:paraId="5EECC3CA" w14:textId="3A2DF8A2" w:rsidR="00E36BF3" w:rsidRDefault="00E36BF3" w:rsidP="00E36BF3">
      <w:r w:rsidRPr="00943AD8">
        <w:rPr>
          <w:noProof/>
          <w:lang w:eastAsia="en-AU"/>
        </w:rPr>
        <w:drawing>
          <wp:inline distT="0" distB="0" distL="0" distR="0" wp14:anchorId="4445152A" wp14:editId="73C96C67">
            <wp:extent cx="2001600" cy="1501200"/>
            <wp:effectExtent l="0" t="0" r="0" b="3810"/>
            <wp:docPr id="2" name="Picture 2" descr="C:\Photos 2019\UWA Aspire 2019\65020671_2283094898426062_364820422118814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hotos 2019\UWA Aspire 2019\65020671_2283094898426062_364820422118814515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600" cy="1501200"/>
                    </a:xfrm>
                    <a:prstGeom prst="rect">
                      <a:avLst/>
                    </a:prstGeom>
                    <a:noFill/>
                    <a:ln>
                      <a:noFill/>
                    </a:ln>
                  </pic:spPr>
                </pic:pic>
              </a:graphicData>
            </a:graphic>
          </wp:inline>
        </w:drawing>
      </w:r>
      <w:r w:rsidRPr="00943AD8">
        <w:rPr>
          <w:noProof/>
          <w:lang w:eastAsia="en-AU"/>
        </w:rPr>
        <w:drawing>
          <wp:inline distT="0" distB="0" distL="0" distR="0" wp14:anchorId="0FDC8C43" wp14:editId="3FB8A220">
            <wp:extent cx="2005291" cy="1503045"/>
            <wp:effectExtent l="0" t="0" r="0" b="1905"/>
            <wp:docPr id="3" name="Picture 3" descr="C:\Photos 2019\UWA Aspire 2019\65103225_518255938933983_1579763605115502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otos 2019\UWA Aspire 2019\65103225_518255938933983_157976360511550259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867" cy="1513221"/>
                    </a:xfrm>
                    <a:prstGeom prst="rect">
                      <a:avLst/>
                    </a:prstGeom>
                    <a:noFill/>
                    <a:ln>
                      <a:noFill/>
                    </a:ln>
                  </pic:spPr>
                </pic:pic>
              </a:graphicData>
            </a:graphic>
          </wp:inline>
        </w:drawing>
      </w:r>
      <w:r w:rsidRPr="00943AD8">
        <w:rPr>
          <w:noProof/>
          <w:lang w:eastAsia="en-AU"/>
        </w:rPr>
        <w:drawing>
          <wp:inline distT="0" distB="0" distL="0" distR="0" wp14:anchorId="119D6F16" wp14:editId="62F3FF3D">
            <wp:extent cx="2007955" cy="1506855"/>
            <wp:effectExtent l="0" t="0" r="0" b="0"/>
            <wp:docPr id="20" name="Picture 20" descr="C:\Photos 2019\UWA Aspire 2019\65147898_398288774118308_2057604692757708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otos 2019\UWA Aspire 2019\65147898_398288774118308_205760469275770880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1179" cy="1516779"/>
                    </a:xfrm>
                    <a:prstGeom prst="rect">
                      <a:avLst/>
                    </a:prstGeom>
                    <a:noFill/>
                    <a:ln>
                      <a:noFill/>
                    </a:ln>
                  </pic:spPr>
                </pic:pic>
              </a:graphicData>
            </a:graphic>
          </wp:inline>
        </w:drawing>
      </w:r>
    </w:p>
    <w:p w14:paraId="3C1FFD0A" w14:textId="77777777" w:rsidR="00E36BF3" w:rsidRDefault="00E36BF3" w:rsidP="00E36BF3"/>
    <w:p w14:paraId="499FDA01" w14:textId="10ED83C7" w:rsidR="007A5696" w:rsidRPr="007A5696" w:rsidRDefault="007A5696" w:rsidP="007A5696">
      <w:pPr>
        <w:rPr>
          <w:b/>
          <w:color w:val="FF0000"/>
          <w:sz w:val="24"/>
          <w:szCs w:val="24"/>
        </w:rPr>
      </w:pPr>
      <w:r>
        <w:rPr>
          <w:b/>
          <w:color w:val="FF0000"/>
          <w:sz w:val="24"/>
          <w:szCs w:val="24"/>
        </w:rPr>
        <w:t>Year 7 Reward Excursion</w:t>
      </w:r>
    </w:p>
    <w:p w14:paraId="147B3DF8" w14:textId="77777777" w:rsidR="007A5696" w:rsidRDefault="007A5696" w:rsidP="007A5696">
      <w:pPr>
        <w:spacing w:after="0"/>
      </w:pPr>
      <w:r>
        <w:t xml:space="preserve">This week our Year 7 students were rewarded with their end of term ice skating excursion at </w:t>
      </w:r>
      <w:proofErr w:type="spellStart"/>
      <w:r>
        <w:t>Mirrabooka</w:t>
      </w:r>
      <w:proofErr w:type="spellEnd"/>
      <w:r>
        <w:t xml:space="preserve"> Ice arena.</w:t>
      </w:r>
    </w:p>
    <w:p w14:paraId="57051242" w14:textId="5354C714" w:rsidR="007A5696" w:rsidRPr="00CE7671" w:rsidRDefault="007A5696" w:rsidP="007A5696">
      <w:pPr>
        <w:spacing w:after="0"/>
      </w:pPr>
      <w:r>
        <w:t>The students</w:t>
      </w:r>
      <w:r>
        <w:t xml:space="preserve"> and t</w:t>
      </w:r>
      <w:r>
        <w:t>eachers had a great day out. W</w:t>
      </w:r>
      <w:r>
        <w:t xml:space="preserve">e would like to thank all our students for your outstanding </w:t>
      </w:r>
      <w:proofErr w:type="spellStart"/>
      <w:r>
        <w:t>behaviour</w:t>
      </w:r>
      <w:proofErr w:type="spellEnd"/>
      <w:r>
        <w:t xml:space="preserve"> throughout the day.</w:t>
      </w:r>
      <w:r w:rsidR="001707C9">
        <w:t xml:space="preserve"> Year 8 &amp; 9 also enjoyed Reward Excursions, although not at ice skating.</w:t>
      </w:r>
    </w:p>
    <w:p w14:paraId="789A4C88" w14:textId="77777777" w:rsidR="007A5696" w:rsidRDefault="007A5696" w:rsidP="007A5696">
      <w:pPr>
        <w:rPr>
          <w:b/>
          <w:i/>
          <w:sz w:val="28"/>
          <w:szCs w:val="28"/>
          <w:u w:val="single"/>
        </w:rPr>
      </w:pPr>
    </w:p>
    <w:p w14:paraId="52770673" w14:textId="30F3E3ED" w:rsidR="007A5696" w:rsidRPr="00021900" w:rsidRDefault="007A5696" w:rsidP="007A5696">
      <w:pPr>
        <w:jc w:val="center"/>
        <w:rPr>
          <w:color w:val="FF0000"/>
          <w:sz w:val="24"/>
          <w:szCs w:val="24"/>
        </w:rPr>
      </w:pPr>
      <w:r w:rsidRPr="00CE7671">
        <w:rPr>
          <w:noProof/>
          <w:lang w:eastAsia="en-AU"/>
        </w:rPr>
        <w:drawing>
          <wp:inline distT="0" distB="0" distL="0" distR="0" wp14:anchorId="3B3F4C29" wp14:editId="4C37FEF6">
            <wp:extent cx="4810125" cy="3607594"/>
            <wp:effectExtent l="0" t="0" r="0" b="0"/>
            <wp:docPr id="26" name="Picture 26" descr="C:\Photos 2019\Ice Skating 2019\65313482_1041706966024066_8812996402872320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hotos 2019\Ice Skating 2019\65313482_1041706966024066_881299640287232000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5645" cy="3611734"/>
                    </a:xfrm>
                    <a:prstGeom prst="rect">
                      <a:avLst/>
                    </a:prstGeom>
                    <a:noFill/>
                    <a:ln>
                      <a:noFill/>
                    </a:ln>
                  </pic:spPr>
                </pic:pic>
              </a:graphicData>
            </a:graphic>
          </wp:inline>
        </w:drawing>
      </w:r>
    </w:p>
    <w:p w14:paraId="177BD41E" w14:textId="77777777" w:rsidR="00365F35" w:rsidRPr="00021900" w:rsidRDefault="00365F35" w:rsidP="007A5696">
      <w:pPr>
        <w:jc w:val="center"/>
        <w:rPr>
          <w:color w:val="FF0000"/>
          <w:sz w:val="24"/>
          <w:szCs w:val="24"/>
        </w:rPr>
      </w:pPr>
    </w:p>
    <w:p w14:paraId="58617546" w14:textId="77777777" w:rsidR="00365F35" w:rsidRPr="00021900" w:rsidRDefault="00365F35" w:rsidP="00365F35">
      <w:pPr>
        <w:rPr>
          <w:b/>
          <w:color w:val="FF0000"/>
          <w:sz w:val="24"/>
          <w:szCs w:val="24"/>
        </w:rPr>
      </w:pPr>
      <w:r w:rsidRPr="00021900">
        <w:rPr>
          <w:b/>
          <w:color w:val="FF0000"/>
          <w:sz w:val="24"/>
          <w:szCs w:val="24"/>
        </w:rPr>
        <w:t>Parliament House Lunch</w:t>
      </w:r>
    </w:p>
    <w:p w14:paraId="6C19DB13" w14:textId="77777777" w:rsidR="00021900" w:rsidRDefault="00F55A9D" w:rsidP="00365F35">
      <w:pPr>
        <w:rPr>
          <w:sz w:val="24"/>
          <w:szCs w:val="24"/>
        </w:rPr>
      </w:pPr>
      <w:r w:rsidRPr="00021900">
        <w:rPr>
          <w:sz w:val="24"/>
          <w:szCs w:val="24"/>
        </w:rPr>
        <w:t>I am e</w:t>
      </w:r>
      <w:r w:rsidR="00365F35" w:rsidRPr="00021900">
        <w:rPr>
          <w:sz w:val="24"/>
          <w:szCs w:val="24"/>
        </w:rPr>
        <w:t>xtremely proud</w:t>
      </w:r>
      <w:r w:rsidR="00021900">
        <w:rPr>
          <w:sz w:val="24"/>
          <w:szCs w:val="24"/>
        </w:rPr>
        <w:t xml:space="preserve"> of our senior </w:t>
      </w:r>
      <w:proofErr w:type="spellStart"/>
      <w:r w:rsidR="00021900">
        <w:rPr>
          <w:sz w:val="24"/>
          <w:szCs w:val="24"/>
        </w:rPr>
        <w:t>councillors</w:t>
      </w:r>
      <w:proofErr w:type="spellEnd"/>
      <w:r w:rsidR="00365F35" w:rsidRPr="00021900">
        <w:rPr>
          <w:sz w:val="24"/>
          <w:szCs w:val="24"/>
        </w:rPr>
        <w:t>. They represented Ea</w:t>
      </w:r>
      <w:r w:rsidR="00021900">
        <w:rPr>
          <w:sz w:val="24"/>
          <w:szCs w:val="24"/>
        </w:rPr>
        <w:t xml:space="preserve">stern Hills very professionally </w:t>
      </w:r>
      <w:r w:rsidR="00365F35" w:rsidRPr="00021900">
        <w:rPr>
          <w:sz w:val="24"/>
          <w:szCs w:val="24"/>
        </w:rPr>
        <w:t xml:space="preserve">and expressed great interest in everything they were shown. We started the day with a tour of both houses where Kimberly was Premier and Brooke the Opposition Leader for the tour (amazing how comfortable they both looked sitting in those seats). We followed up our tour with a wonderful 3 course lunch with </w:t>
      </w:r>
      <w:r w:rsidR="00021900">
        <w:rPr>
          <w:sz w:val="24"/>
          <w:szCs w:val="24"/>
        </w:rPr>
        <w:t xml:space="preserve">Hon. </w:t>
      </w:r>
      <w:r w:rsidR="00365F35" w:rsidRPr="00021900">
        <w:rPr>
          <w:sz w:val="24"/>
          <w:szCs w:val="24"/>
        </w:rPr>
        <w:t>Jessica</w:t>
      </w:r>
      <w:r w:rsidR="00021900">
        <w:rPr>
          <w:sz w:val="24"/>
          <w:szCs w:val="24"/>
        </w:rPr>
        <w:t xml:space="preserve"> Shaw MLA</w:t>
      </w:r>
      <w:r w:rsidR="00365F35" w:rsidRPr="00021900">
        <w:rPr>
          <w:sz w:val="24"/>
          <w:szCs w:val="24"/>
        </w:rPr>
        <w:t xml:space="preserve"> where the students discussed many different topics that affect both the young and old. An extremely successful day and congratulations to Evan, Brooke, Kimberly and Ryan.</w:t>
      </w:r>
    </w:p>
    <w:p w14:paraId="2DDCD86C" w14:textId="43E2BA82" w:rsidR="00365F35" w:rsidRPr="00021900" w:rsidRDefault="00F55A9D" w:rsidP="00021900">
      <w:pPr>
        <w:jc w:val="right"/>
        <w:rPr>
          <w:sz w:val="24"/>
          <w:szCs w:val="24"/>
        </w:rPr>
      </w:pPr>
      <w:r w:rsidRPr="00021900">
        <w:rPr>
          <w:sz w:val="24"/>
          <w:szCs w:val="24"/>
        </w:rPr>
        <w:t xml:space="preserve"> </w:t>
      </w:r>
      <w:r w:rsidR="00021900">
        <w:rPr>
          <w:sz w:val="24"/>
          <w:szCs w:val="24"/>
        </w:rPr>
        <w:t xml:space="preserve">                                                                                                   </w:t>
      </w:r>
      <w:proofErr w:type="spellStart"/>
      <w:r w:rsidR="00021900">
        <w:rPr>
          <w:sz w:val="24"/>
          <w:szCs w:val="24"/>
        </w:rPr>
        <w:t>Ms</w:t>
      </w:r>
      <w:proofErr w:type="spellEnd"/>
      <w:r w:rsidR="00021900">
        <w:rPr>
          <w:sz w:val="24"/>
          <w:szCs w:val="24"/>
        </w:rPr>
        <w:t xml:space="preserve"> Hawthorne</w:t>
      </w:r>
    </w:p>
    <w:p w14:paraId="74ED1FD4" w14:textId="366592AE" w:rsidR="00365F35" w:rsidRPr="00021900" w:rsidRDefault="00365F35" w:rsidP="00365F35">
      <w:pPr>
        <w:jc w:val="center"/>
        <w:rPr>
          <w:color w:val="FF0000"/>
          <w:sz w:val="24"/>
          <w:szCs w:val="24"/>
        </w:rPr>
      </w:pPr>
      <w:r w:rsidRPr="00021900">
        <w:rPr>
          <w:noProof/>
          <w:color w:val="FF0000"/>
          <w:sz w:val="24"/>
          <w:szCs w:val="24"/>
          <w:lang w:eastAsia="en-AU"/>
        </w:rPr>
        <w:drawing>
          <wp:inline distT="0" distB="0" distL="0" distR="0" wp14:anchorId="47EAFD5A" wp14:editId="64C360CD">
            <wp:extent cx="4809600" cy="3607200"/>
            <wp:effectExtent l="0" t="0" r="0" b="0"/>
            <wp:docPr id="11" name="Picture 11" descr="\\E4017S01SV001.blue.schools.internal\fsE4017S01-StaffFolders$\E2021236\Desktop\Parliament House\Student Councillors - Parliament\IMG_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4017S01SV001.blue.schools.internal\fsE4017S01-StaffFolders$\E2021236\Desktop\Parliament House\Student Councillors - Parliament\IMG_48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9600" cy="3607200"/>
                    </a:xfrm>
                    <a:prstGeom prst="rect">
                      <a:avLst/>
                    </a:prstGeom>
                    <a:noFill/>
                    <a:ln>
                      <a:noFill/>
                    </a:ln>
                  </pic:spPr>
                </pic:pic>
              </a:graphicData>
            </a:graphic>
          </wp:inline>
        </w:drawing>
      </w:r>
    </w:p>
    <w:p w14:paraId="42F29EF6" w14:textId="77777777" w:rsidR="00021900" w:rsidRPr="00021900" w:rsidRDefault="00021900" w:rsidP="00021900">
      <w:pPr>
        <w:rPr>
          <w:b/>
          <w:color w:val="FF0000"/>
          <w:sz w:val="24"/>
          <w:szCs w:val="24"/>
        </w:rPr>
      </w:pPr>
      <w:r w:rsidRPr="00021900">
        <w:rPr>
          <w:b/>
          <w:color w:val="FF0000"/>
          <w:sz w:val="24"/>
          <w:szCs w:val="24"/>
        </w:rPr>
        <w:t xml:space="preserve">Dane </w:t>
      </w:r>
      <w:proofErr w:type="spellStart"/>
      <w:r w:rsidRPr="00021900">
        <w:rPr>
          <w:b/>
          <w:color w:val="FF0000"/>
          <w:sz w:val="24"/>
          <w:szCs w:val="24"/>
        </w:rPr>
        <w:t>Rossen</w:t>
      </w:r>
      <w:proofErr w:type="spellEnd"/>
    </w:p>
    <w:p w14:paraId="70C91C4E" w14:textId="77777777" w:rsidR="00021900" w:rsidRDefault="00021900" w:rsidP="00021900">
      <w:pPr>
        <w:spacing w:after="0"/>
      </w:pPr>
      <w:r>
        <w:t xml:space="preserve">Well-deserved congratulations to Dane </w:t>
      </w:r>
      <w:proofErr w:type="spellStart"/>
      <w:r>
        <w:t>Rossen</w:t>
      </w:r>
      <w:proofErr w:type="spellEnd"/>
      <w:r>
        <w:t xml:space="preserve"> in Year 10 who is part of the Eastern Hills Senior High School Football Specialist Program. He was nominated by his school Specialist Football Program teacher/coach to attend tryouts for the AFL 15’s State School Boys Western Australian Team.</w:t>
      </w:r>
    </w:p>
    <w:p w14:paraId="6E4FCD7A" w14:textId="77777777" w:rsidR="00021900" w:rsidRDefault="00021900" w:rsidP="00021900">
      <w:pPr>
        <w:spacing w:after="0"/>
      </w:pPr>
      <w:r>
        <w:t>There was upward of 450 boys from all over the state of WA originally nominated to attend tryouts in April of this year.</w:t>
      </w:r>
    </w:p>
    <w:p w14:paraId="068AA5F4" w14:textId="77777777" w:rsidR="00021900" w:rsidRDefault="00021900" w:rsidP="00021900">
      <w:pPr>
        <w:spacing w:after="0"/>
      </w:pPr>
      <w:r>
        <w:t>On Friday night the 31st of May he received an email congratulating him on making it through the final tryout phase and being named as part of the AFL 15’s State School Boys Western Australian team, the team will be travelling to Launceston Tasmania on the 26th July 2019 for 10 days to play against teams from other states in Australia.</w:t>
      </w:r>
    </w:p>
    <w:p w14:paraId="100D3306" w14:textId="77777777" w:rsidR="00021900" w:rsidRDefault="00021900" w:rsidP="00021900">
      <w:pPr>
        <w:spacing w:after="0"/>
      </w:pPr>
      <w:r>
        <w:t xml:space="preserve">Dane said this is something he had only ever dreamed about but now </w:t>
      </w:r>
      <w:proofErr w:type="spellStart"/>
      <w:r>
        <w:t>realised</w:t>
      </w:r>
      <w:proofErr w:type="spellEnd"/>
      <w:r>
        <w:t xml:space="preserve"> that with hard work and dedication dreams can become a reality.</w:t>
      </w:r>
    </w:p>
    <w:p w14:paraId="656B1530" w14:textId="2F63D411" w:rsidR="00021900" w:rsidRDefault="00021900" w:rsidP="00021900">
      <w:r>
        <w:t>Well done Dane and good luck with the games in July.</w:t>
      </w:r>
    </w:p>
    <w:p w14:paraId="23CB6B37" w14:textId="20D26701" w:rsidR="00021900" w:rsidRDefault="00021900" w:rsidP="00021900"/>
    <w:p w14:paraId="42C6431E" w14:textId="4B09A0C0" w:rsidR="00C906C0" w:rsidRDefault="00C906C0" w:rsidP="00021900"/>
    <w:p w14:paraId="6C7E3C2D" w14:textId="77777777" w:rsidR="00C906C0" w:rsidRPr="00C906C0" w:rsidRDefault="00C906C0" w:rsidP="00C906C0">
      <w:pPr>
        <w:rPr>
          <w:b/>
          <w:color w:val="FF0000"/>
          <w:sz w:val="28"/>
          <w:szCs w:val="28"/>
        </w:rPr>
      </w:pPr>
      <w:proofErr w:type="spellStart"/>
      <w:r w:rsidRPr="00C906C0">
        <w:rPr>
          <w:b/>
          <w:color w:val="FF0000"/>
          <w:sz w:val="28"/>
          <w:szCs w:val="28"/>
        </w:rPr>
        <w:t>Mid Year</w:t>
      </w:r>
      <w:proofErr w:type="spellEnd"/>
      <w:r w:rsidRPr="00C906C0">
        <w:rPr>
          <w:b/>
          <w:color w:val="FF0000"/>
          <w:sz w:val="28"/>
          <w:szCs w:val="28"/>
        </w:rPr>
        <w:t xml:space="preserve"> Concert</w:t>
      </w:r>
    </w:p>
    <w:p w14:paraId="41D78AED" w14:textId="0FDD6940" w:rsidR="00C906C0" w:rsidRDefault="00C906C0" w:rsidP="00C906C0">
      <w:pPr>
        <w:spacing w:after="0"/>
      </w:pPr>
      <w:r>
        <w:t>Last week Eastern Hills Music Department hosted its Mid-Year Concerts. Both evenings were a fantastic success with outstanding performances from all our bands, soloists, choir, students and staff.</w:t>
      </w:r>
    </w:p>
    <w:p w14:paraId="3C1B6CBB" w14:textId="77777777" w:rsidR="00C906C0" w:rsidRDefault="00C906C0" w:rsidP="00C906C0">
      <w:pPr>
        <w:spacing w:after="0"/>
      </w:pPr>
    </w:p>
    <w:p w14:paraId="04F97440" w14:textId="0617BC81" w:rsidR="00C906C0" w:rsidRPr="00121058" w:rsidRDefault="00684C79" w:rsidP="00C906C0">
      <w:pPr>
        <w:spacing w:after="0"/>
      </w:pPr>
      <w:r>
        <w:t>We would like to thank</w:t>
      </w:r>
      <w:r w:rsidR="00C906C0">
        <w:t xml:space="preserve"> all the families that came along on both evenings to support these very talented students and a huge thanks to all our staff as always for your ongoing commitment.</w:t>
      </w:r>
    </w:p>
    <w:p w14:paraId="70ED8008" w14:textId="77777777" w:rsidR="00C906C0" w:rsidRPr="00D9486F" w:rsidRDefault="00C906C0" w:rsidP="00C906C0"/>
    <w:p w14:paraId="457D2187" w14:textId="0E633124" w:rsidR="0032221B" w:rsidRDefault="00C906C0" w:rsidP="00C906C0">
      <w:pPr>
        <w:jc w:val="center"/>
        <w:rPr>
          <w:b/>
        </w:rPr>
      </w:pPr>
      <w:r w:rsidRPr="00D9486F">
        <w:rPr>
          <w:noProof/>
          <w:lang w:eastAsia="en-AU"/>
        </w:rPr>
        <w:drawing>
          <wp:inline distT="0" distB="0" distL="0" distR="0" wp14:anchorId="06B2A43B" wp14:editId="42F1D850">
            <wp:extent cx="3520440" cy="1980247"/>
            <wp:effectExtent l="0" t="0" r="3810" b="1270"/>
            <wp:docPr id="12" name="Picture 12" descr="\\E4017S01SV001.blue.schools.internal\fsE4017S01-StaffFolders$\E2021236\Desktop\Music Concert 2019\61900283_425091828271760_2010506738519769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4017S01SV001.blue.schools.internal\fsE4017S01-StaffFolders$\E2021236\Desktop\Music Concert 2019\61900283_425091828271760_201050673851976908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2726" cy="2009658"/>
                    </a:xfrm>
                    <a:prstGeom prst="rect">
                      <a:avLst/>
                    </a:prstGeom>
                    <a:noFill/>
                    <a:ln>
                      <a:noFill/>
                    </a:ln>
                  </pic:spPr>
                </pic:pic>
              </a:graphicData>
            </a:graphic>
          </wp:inline>
        </w:drawing>
      </w:r>
      <w:r w:rsidRPr="00D9486F">
        <w:rPr>
          <w:noProof/>
          <w:lang w:eastAsia="en-AU"/>
        </w:rPr>
        <w:drawing>
          <wp:inline distT="0" distB="0" distL="0" distR="0" wp14:anchorId="3CECC089" wp14:editId="41BD188A">
            <wp:extent cx="2638001" cy="1978501"/>
            <wp:effectExtent l="0" t="0" r="0" b="3175"/>
            <wp:docPr id="30" name="Picture 30" descr="\\E4017S01SV001.blue.schools.internal\fsE4017S01-StaffFolders$\E2021236\Desktop\Music Concert 2019\62231180_420715371841844_71980778547838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4017S01SV001.blue.schools.internal\fsE4017S01-StaffFolders$\E2021236\Desktop\Music Concert 2019\62231180_420715371841844_7198077854783897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0165" cy="2002624"/>
                    </a:xfrm>
                    <a:prstGeom prst="rect">
                      <a:avLst/>
                    </a:prstGeom>
                    <a:noFill/>
                    <a:ln>
                      <a:noFill/>
                    </a:ln>
                  </pic:spPr>
                </pic:pic>
              </a:graphicData>
            </a:graphic>
          </wp:inline>
        </w:drawing>
      </w:r>
    </w:p>
    <w:p w14:paraId="6453F409" w14:textId="49897306" w:rsidR="00C906C0" w:rsidRPr="00C906C0" w:rsidRDefault="00684C79" w:rsidP="00C906C0">
      <w:pPr>
        <w:rPr>
          <w:b/>
          <w:color w:val="FF0000"/>
          <w:sz w:val="24"/>
          <w:szCs w:val="24"/>
        </w:rPr>
      </w:pPr>
      <w:r>
        <w:rPr>
          <w:b/>
          <w:color w:val="FF0000"/>
          <w:sz w:val="24"/>
          <w:szCs w:val="24"/>
        </w:rPr>
        <w:t>Eagles Visit</w:t>
      </w:r>
      <w:bookmarkStart w:id="0" w:name="_GoBack"/>
      <w:bookmarkEnd w:id="0"/>
    </w:p>
    <w:p w14:paraId="5A07C5C1" w14:textId="204A7CAB" w:rsidR="00C906C0" w:rsidRDefault="00C906C0" w:rsidP="00C906C0">
      <w:pPr>
        <w:spacing w:after="0"/>
      </w:pPr>
      <w:r>
        <w:t>Yesterday the Year 7 and 8’s as part of the Eastern Hills football program took part in a West Coast Eagles football clinic. The morning consisted of a 45 minute practical skills component and a 45 minute in class workshop which was structured around nutrition, strength and conditioning, football life balance and other high level discussion topics.</w:t>
      </w:r>
      <w:r>
        <w:t xml:space="preserve"> </w:t>
      </w:r>
      <w:r>
        <w:t xml:space="preserve">Lewis Jetta, Dom </w:t>
      </w:r>
      <w:proofErr w:type="spellStart"/>
      <w:r>
        <w:t>Sheed</w:t>
      </w:r>
      <w:proofErr w:type="spellEnd"/>
      <w:r>
        <w:t xml:space="preserve">, Kurt </w:t>
      </w:r>
      <w:proofErr w:type="spellStart"/>
      <w:r>
        <w:t>Mutimer</w:t>
      </w:r>
      <w:proofErr w:type="spellEnd"/>
      <w:r>
        <w:t xml:space="preserve"> and Harry Edwards were the players that attended the clinic. The players gave some great advice and answered some great questions asked by the students. All involved represented Eastern Hills incredibly well and should be congratulated.</w:t>
      </w:r>
    </w:p>
    <w:p w14:paraId="014CFB52" w14:textId="6A82CC47" w:rsidR="00C906C0" w:rsidRDefault="001031D5" w:rsidP="001031D5">
      <w:pPr>
        <w:jc w:val="center"/>
        <w:rPr>
          <w:b/>
        </w:rPr>
      </w:pPr>
      <w:r w:rsidRPr="00CE7671">
        <w:rPr>
          <w:noProof/>
          <w:lang w:eastAsia="en-AU"/>
        </w:rPr>
        <w:drawing>
          <wp:inline distT="0" distB="0" distL="0" distR="0" wp14:anchorId="78D5D5C1" wp14:editId="3F3ABE6B">
            <wp:extent cx="2514600" cy="1419225"/>
            <wp:effectExtent l="0" t="0" r="0" b="9525"/>
            <wp:docPr id="6" name="Picture 6" descr="\\E4017S01SV001.blue.schools.internal\fsE4017S01-StaffFolders$\E2021236\Desktop\Eagles Footy Visit\IMG_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4017S01SV001.blue.schools.internal\fsE4017S01-StaffFolders$\E2021236\Desktop\Eagles Footy Visit\IMG_853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341" b="-1"/>
                    <a:stretch/>
                  </pic:blipFill>
                  <pic:spPr bwMode="auto">
                    <a:xfrm>
                      <a:off x="0" y="0"/>
                      <a:ext cx="2514740" cy="1419304"/>
                    </a:xfrm>
                    <a:prstGeom prst="rect">
                      <a:avLst/>
                    </a:prstGeom>
                    <a:noFill/>
                    <a:ln>
                      <a:noFill/>
                    </a:ln>
                    <a:extLst>
                      <a:ext uri="{53640926-AAD7-44D8-BBD7-CCE9431645EC}">
                        <a14:shadowObscured xmlns:a14="http://schemas.microsoft.com/office/drawing/2010/main"/>
                      </a:ext>
                    </a:extLst>
                  </pic:spPr>
                </pic:pic>
              </a:graphicData>
            </a:graphic>
          </wp:inline>
        </w:drawing>
      </w:r>
      <w:r w:rsidRPr="00CE7671">
        <w:rPr>
          <w:noProof/>
          <w:lang w:eastAsia="en-AU"/>
        </w:rPr>
        <w:drawing>
          <wp:inline distT="0" distB="0" distL="0" distR="0" wp14:anchorId="47DF2FE3" wp14:editId="16CCBB6C">
            <wp:extent cx="2328545" cy="1428538"/>
            <wp:effectExtent l="0" t="0" r="0" b="635"/>
            <wp:docPr id="8" name="Picture 8" descr="\\E4017S01SV001.blue.schools.internal\fsE4017S01-StaffFolders$\E2021236\Desktop\Eagles Footy Visit\IMG_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4017S01SV001.blue.schools.internal\fsE4017S01-StaffFolders$\E2021236\Desktop\Eagles Footy Visit\IMG_855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77"/>
                    <a:stretch/>
                  </pic:blipFill>
                  <pic:spPr bwMode="auto">
                    <a:xfrm>
                      <a:off x="0" y="0"/>
                      <a:ext cx="2329629" cy="1429203"/>
                    </a:xfrm>
                    <a:prstGeom prst="rect">
                      <a:avLst/>
                    </a:prstGeom>
                    <a:noFill/>
                    <a:ln>
                      <a:noFill/>
                    </a:ln>
                    <a:extLst>
                      <a:ext uri="{53640926-AAD7-44D8-BBD7-CCE9431645EC}">
                        <a14:shadowObscured xmlns:a14="http://schemas.microsoft.com/office/drawing/2010/main"/>
                      </a:ext>
                    </a:extLst>
                  </pic:spPr>
                </pic:pic>
              </a:graphicData>
            </a:graphic>
          </wp:inline>
        </w:drawing>
      </w:r>
      <w:r w:rsidRPr="00D9486F">
        <w:rPr>
          <w:noProof/>
          <w:lang w:eastAsia="en-AU"/>
        </w:rPr>
        <w:drawing>
          <wp:inline distT="0" distB="0" distL="0" distR="0" wp14:anchorId="161DC042" wp14:editId="29637628">
            <wp:extent cx="2928620" cy="1619038"/>
            <wp:effectExtent l="0" t="0" r="5080" b="635"/>
            <wp:docPr id="10" name="Picture 10" descr="\\E4017S01SV001.blue.schools.internal\fsE4017S01-StaffFolders$\E2021236\Desktop\Eagles Footy Visit\IMG_8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4017S01SV001.blue.schools.internal\fsE4017S01-StaffFolders$\E2021236\Desktop\Eagles Footy Visit\IMG_856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075"/>
                    <a:stretch/>
                  </pic:blipFill>
                  <pic:spPr bwMode="auto">
                    <a:xfrm>
                      <a:off x="0" y="0"/>
                      <a:ext cx="2929692" cy="1619631"/>
                    </a:xfrm>
                    <a:prstGeom prst="rect">
                      <a:avLst/>
                    </a:prstGeom>
                    <a:noFill/>
                    <a:ln>
                      <a:noFill/>
                    </a:ln>
                    <a:extLst>
                      <a:ext uri="{53640926-AAD7-44D8-BBD7-CCE9431645EC}">
                        <a14:shadowObscured xmlns:a14="http://schemas.microsoft.com/office/drawing/2010/main"/>
                      </a:ext>
                    </a:extLst>
                  </pic:spPr>
                </pic:pic>
              </a:graphicData>
            </a:graphic>
          </wp:inline>
        </w:drawing>
      </w:r>
      <w:r w:rsidRPr="00CE7671">
        <w:rPr>
          <w:noProof/>
          <w:lang w:eastAsia="en-AU"/>
        </w:rPr>
        <w:drawing>
          <wp:inline distT="0" distB="0" distL="0" distR="0" wp14:anchorId="104C56AC" wp14:editId="7CDD1B53">
            <wp:extent cx="2830583" cy="1624965"/>
            <wp:effectExtent l="0" t="0" r="8255" b="0"/>
            <wp:docPr id="31" name="Picture 31" descr="\\E4017S01SV001.blue.schools.internal\fsE4017S01-StaffFolders$\E2021236\Desktop\Eagles Footy Visit\IMG_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4017S01SV001.blue.schools.internal\fsE4017S01-StaffFolders$\E2021236\Desktop\Eagles Footy Visit\IMG_85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888"/>
                    <a:stretch/>
                  </pic:blipFill>
                  <pic:spPr bwMode="auto">
                    <a:xfrm>
                      <a:off x="0" y="0"/>
                      <a:ext cx="2841156" cy="1631035"/>
                    </a:xfrm>
                    <a:prstGeom prst="rect">
                      <a:avLst/>
                    </a:prstGeom>
                    <a:noFill/>
                    <a:ln>
                      <a:noFill/>
                    </a:ln>
                    <a:extLst>
                      <a:ext uri="{53640926-AAD7-44D8-BBD7-CCE9431645EC}">
                        <a14:shadowObscured xmlns:a14="http://schemas.microsoft.com/office/drawing/2010/main"/>
                      </a:ext>
                    </a:extLst>
                  </pic:spPr>
                </pic:pic>
              </a:graphicData>
            </a:graphic>
          </wp:inline>
        </w:drawing>
      </w:r>
    </w:p>
    <w:p w14:paraId="581604A8" w14:textId="07AA850B" w:rsidR="001031D5" w:rsidRDefault="001031D5" w:rsidP="001031D5">
      <w:pPr>
        <w:spacing w:after="0"/>
      </w:pPr>
      <w:r>
        <w:t>Applications for entry into the football program for 2020 are now open. See the school website or contact Jake Davis at jake.davis2@education.wa.edu.au for more information.</w:t>
      </w:r>
      <w:r w:rsidR="001707C9">
        <w:t xml:space="preserve"> </w:t>
      </w:r>
    </w:p>
    <w:sectPr w:rsidR="001031D5" w:rsidSect="00E2752F">
      <w:footerReference w:type="default" r:id="rId21"/>
      <w:pgSz w:w="12240" w:h="15840"/>
      <w:pgMar w:top="851" w:right="1077" w:bottom="1077"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2C32E" w14:textId="77777777" w:rsidR="00702B8C" w:rsidRDefault="00702B8C" w:rsidP="00F20826">
      <w:pPr>
        <w:spacing w:after="0" w:line="240" w:lineRule="auto"/>
      </w:pPr>
      <w:r>
        <w:separator/>
      </w:r>
    </w:p>
  </w:endnote>
  <w:endnote w:type="continuationSeparator" w:id="0">
    <w:p w14:paraId="447B2A15" w14:textId="77777777" w:rsidR="00702B8C" w:rsidRDefault="00702B8C" w:rsidP="00F20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C192D582BDA448A7AA3ABC805E5C3E09"/>
      </w:placeholder>
      <w:temporary/>
      <w:showingPlcHdr/>
      <w15:appearance w15:val="hidden"/>
    </w:sdtPr>
    <w:sdtContent>
      <w:p w14:paraId="39862804" w14:textId="77777777" w:rsidR="00702B8C" w:rsidRDefault="00702B8C">
        <w:pPr>
          <w:pStyle w:val="Footer"/>
        </w:pPr>
        <w:r>
          <w:t>[Type here]</w:t>
        </w:r>
      </w:p>
    </w:sdtContent>
  </w:sdt>
  <w:p w14:paraId="5D5CAB94" w14:textId="1259820C" w:rsidR="00702B8C" w:rsidRDefault="00702B8C">
    <w:pPr>
      <w:pStyle w:val="Footer"/>
    </w:pPr>
    <w:r>
      <w:rPr>
        <w:noProof/>
        <w:lang w:val="en-AU" w:eastAsia="en-AU"/>
      </w:rPr>
      <mc:AlternateContent>
        <mc:Choice Requires="wpg">
          <w:drawing>
            <wp:anchor distT="0" distB="0" distL="114300" distR="114300" simplePos="0" relativeHeight="251659264" behindDoc="0" locked="0" layoutInCell="1" allowOverlap="1" wp14:anchorId="26F3BE51" wp14:editId="15C0D60B">
              <wp:simplePos x="0" y="0"/>
              <wp:positionH relativeFrom="page">
                <wp:posOffset>685800</wp:posOffset>
              </wp:positionH>
              <wp:positionV relativeFrom="page">
                <wp:posOffset>9124950</wp:posOffset>
              </wp:positionV>
              <wp:extent cx="6743700" cy="590550"/>
              <wp:effectExtent l="0" t="0" r="0" b="0"/>
              <wp:wrapNone/>
              <wp:docPr id="9" name="Group 9"/>
              <wp:cNvGraphicFramePr/>
              <a:graphic xmlns:a="http://schemas.openxmlformats.org/drawingml/2006/main">
                <a:graphicData uri="http://schemas.microsoft.com/office/word/2010/wordprocessingGroup">
                  <wpg:wgp>
                    <wpg:cNvGrpSpPr/>
                    <wpg:grpSpPr>
                      <a:xfrm>
                        <a:off x="0" y="0"/>
                        <a:ext cx="6743700" cy="590550"/>
                        <a:chOff x="0" y="0"/>
                        <a:chExt cx="8625840" cy="773430"/>
                      </a:xfrm>
                    </wpg:grpSpPr>
                    <wpg:grpSp>
                      <wpg:cNvPr id="18" name="Group 18"/>
                      <wpg:cNvGrpSpPr/>
                      <wpg:grpSpPr>
                        <a:xfrm>
                          <a:off x="0" y="0"/>
                          <a:ext cx="8625840" cy="773430"/>
                          <a:chOff x="0" y="0"/>
                          <a:chExt cx="4200375" cy="1868805"/>
                        </a:xfrm>
                      </wpg:grpSpPr>
                      <wps:wsp>
                        <wps:cNvPr id="7" name="Freeform 24"/>
                        <wps:cNvSpPr>
                          <a:spLocks/>
                        </wps:cNvSpPr>
                        <wps:spPr bwMode="auto">
                          <a:xfrm>
                            <a:off x="0" y="0"/>
                            <a:ext cx="2932729" cy="1868805"/>
                          </a:xfrm>
                          <a:custGeom>
                            <a:avLst/>
                            <a:gdLst>
                              <a:gd name="T0" fmla="*/ 808 w 809"/>
                              <a:gd name="T1" fmla="*/ 149 h 828"/>
                              <a:gd name="T2" fmla="*/ 0 w 809"/>
                              <a:gd name="T3" fmla="*/ 0 h 828"/>
                              <a:gd name="T4" fmla="*/ 0 w 809"/>
                              <a:gd name="T5" fmla="*/ 828 h 828"/>
                              <a:gd name="T6" fmla="*/ 809 w 809"/>
                              <a:gd name="T7" fmla="*/ 828 h 828"/>
                              <a:gd name="T8" fmla="*/ 808 w 809"/>
                              <a:gd name="T9" fmla="*/ 149 h 828"/>
                            </a:gdLst>
                            <a:ahLst/>
                            <a:cxnLst>
                              <a:cxn ang="0">
                                <a:pos x="T0" y="T1"/>
                              </a:cxn>
                              <a:cxn ang="0">
                                <a:pos x="T2" y="T3"/>
                              </a:cxn>
                              <a:cxn ang="0">
                                <a:pos x="T4" y="T5"/>
                              </a:cxn>
                              <a:cxn ang="0">
                                <a:pos x="T6" y="T7"/>
                              </a:cxn>
                              <a:cxn ang="0">
                                <a:pos x="T8" y="T9"/>
                              </a:cxn>
                            </a:cxnLst>
                            <a:rect l="0" t="0" r="r" b="b"/>
                            <a:pathLst>
                              <a:path w="809" h="828">
                                <a:moveTo>
                                  <a:pt x="808" y="149"/>
                                </a:moveTo>
                                <a:cubicBezTo>
                                  <a:pt x="533" y="70"/>
                                  <a:pt x="253" y="25"/>
                                  <a:pt x="0" y="0"/>
                                </a:cubicBezTo>
                                <a:cubicBezTo>
                                  <a:pt x="0" y="828"/>
                                  <a:pt x="0" y="828"/>
                                  <a:pt x="0" y="828"/>
                                </a:cubicBezTo>
                                <a:cubicBezTo>
                                  <a:pt x="809" y="828"/>
                                  <a:pt x="809" y="828"/>
                                  <a:pt x="809" y="828"/>
                                </a:cubicBezTo>
                                <a:cubicBezTo>
                                  <a:pt x="783" y="602"/>
                                  <a:pt x="773" y="353"/>
                                  <a:pt x="808" y="149"/>
                                </a:cubicBezTo>
                                <a:close/>
                              </a:path>
                            </a:pathLst>
                          </a:custGeom>
                          <a:solidFill>
                            <a:schemeClr val="tx2">
                              <a:lumMod val="20000"/>
                              <a:lumOff val="8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Freeform 25"/>
                        <wps:cNvSpPr>
                          <a:spLocks/>
                        </wps:cNvSpPr>
                        <wps:spPr bwMode="auto">
                          <a:xfrm>
                            <a:off x="2800350" y="333376"/>
                            <a:ext cx="1400025" cy="1532254"/>
                          </a:xfrm>
                          <a:custGeom>
                            <a:avLst/>
                            <a:gdLst>
                              <a:gd name="T0" fmla="*/ 36 w 386"/>
                              <a:gd name="T1" fmla="*/ 679 h 679"/>
                              <a:gd name="T2" fmla="*/ 353 w 386"/>
                              <a:gd name="T3" fmla="*/ 679 h 679"/>
                              <a:gd name="T4" fmla="*/ 372 w 386"/>
                              <a:gd name="T5" fmla="*/ 116 h 679"/>
                              <a:gd name="T6" fmla="*/ 35 w 386"/>
                              <a:gd name="T7" fmla="*/ 0 h 679"/>
                              <a:gd name="T8" fmla="*/ 36 w 386"/>
                              <a:gd name="T9" fmla="*/ 679 h 679"/>
                            </a:gdLst>
                            <a:ahLst/>
                            <a:cxnLst>
                              <a:cxn ang="0">
                                <a:pos x="T0" y="T1"/>
                              </a:cxn>
                              <a:cxn ang="0">
                                <a:pos x="T2" y="T3"/>
                              </a:cxn>
                              <a:cxn ang="0">
                                <a:pos x="T4" y="T5"/>
                              </a:cxn>
                              <a:cxn ang="0">
                                <a:pos x="T6" y="T7"/>
                              </a:cxn>
                              <a:cxn ang="0">
                                <a:pos x="T8" y="T9"/>
                              </a:cxn>
                            </a:cxnLst>
                            <a:rect l="0" t="0" r="r" b="b"/>
                            <a:pathLst>
                              <a:path w="386" h="679">
                                <a:moveTo>
                                  <a:pt x="36" y="679"/>
                                </a:moveTo>
                                <a:cubicBezTo>
                                  <a:pt x="353" y="679"/>
                                  <a:pt x="353" y="679"/>
                                  <a:pt x="353" y="679"/>
                                </a:cubicBezTo>
                                <a:cubicBezTo>
                                  <a:pt x="386" y="355"/>
                                  <a:pt x="372" y="116"/>
                                  <a:pt x="372" y="116"/>
                                </a:cubicBezTo>
                                <a:cubicBezTo>
                                  <a:pt x="262" y="71"/>
                                  <a:pt x="149" y="33"/>
                                  <a:pt x="35" y="0"/>
                                </a:cubicBezTo>
                                <a:cubicBezTo>
                                  <a:pt x="0" y="204"/>
                                  <a:pt x="10" y="453"/>
                                  <a:pt x="36" y="679"/>
                                </a:cubicBezTo>
                                <a:close/>
                              </a:path>
                            </a:pathLst>
                          </a:custGeom>
                          <a:solidFill>
                            <a:schemeClr val="tx2">
                              <a:lumMod val="20000"/>
                              <a:lumOff val="8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s:wsp>
                      <wps:cNvPr id="14" name="Text Box 2"/>
                      <wps:cNvSpPr txBox="1">
                        <a:spLocks noChangeArrowheads="1"/>
                      </wps:cNvSpPr>
                      <wps:spPr bwMode="auto">
                        <a:xfrm>
                          <a:off x="4532221" y="294942"/>
                          <a:ext cx="3393213" cy="333708"/>
                        </a:xfrm>
                        <a:prstGeom prst="rect">
                          <a:avLst/>
                        </a:prstGeom>
                        <a:noFill/>
                        <a:ln w="9525">
                          <a:noFill/>
                          <a:miter lim="800000"/>
                          <a:headEnd/>
                          <a:tailEnd/>
                        </a:ln>
                      </wps:spPr>
                      <wps:txbx>
                        <w:txbxContent>
                          <w:p w14:paraId="23E9FA26" w14:textId="77777777" w:rsidR="00702B8C" w:rsidRPr="00DA67E7" w:rsidRDefault="00702B8C" w:rsidP="00F20826">
                            <w:pPr>
                              <w:rPr>
                                <w:rFonts w:cstheme="minorHAnsi"/>
                                <w:b/>
                                <w:i/>
                                <w:color w:val="44546A" w:themeColor="text2"/>
                              </w:rPr>
                            </w:pPr>
                            <w:r w:rsidRPr="00DA67E7">
                              <w:rPr>
                                <w:rFonts w:cstheme="minorHAnsi"/>
                                <w:b/>
                                <w:i/>
                                <w:color w:val="44546A" w:themeColor="text2"/>
                              </w:rPr>
                              <w:t>Eastern Hills Senior High School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F3BE51" id="Group 9" o:spid="_x0000_s1027" style="position:absolute;margin-left:54pt;margin-top:718.5pt;width:531pt;height:46.5pt;z-index:251659264;mso-position-horizontal-relative:page;mso-position-vertical-relative:page;mso-width-relative:margin;mso-height-relative:margin" coordsize="86258,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">
              <v:group id="Group 18" o:spid="_x0000_s1028" style="position:absolute;width:86258;height:7734" coordsize="42003,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4" o:spid="_x0000_s1029" style="position:absolute;width:29327;height:18688;visibility:visible;mso-wrap-style:square;v-text-anchor:top" coordsize="80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" path="m808,149c533,70,253,25,,,,828,,828,,828v809,,809,,809,c783,602,773,353,808,149xe" fillcolor="#d5dce4 [671]" stroked="f" strokecolor="#212120">
                  <v:shadow color="#8c8682"/>
                  <v:path arrowok="t" o:connecttype="custom" o:connectlocs="2929104,336295;0,0;0,1868805;2932729,1868805;2929104,336295" o:connectangles="0,0,0,0,0"/>
                </v:shape>
                <v:shape id="Freeform 25" o:spid="_x0000_s1030" style="position:absolute;left:28003;top:3333;width:14000;height:15323;visibility:visible;mso-wrap-style:square;v-text-anchor:top" coordsize="38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" path="m36,679v317,,317,,317,c386,355,372,116,372,116,262,71,149,33,35,,,204,10,453,36,679xe" fillcolor="#d5dce4 [671]" stroked="f" strokecolor="#212120">
                  <v:shadow color="#8c8682"/>
                  <v:path arrowok="t" o:connecttype="custom" o:connectlocs="130572,1532254;1280334,1532254;1349247,261769;126945,0;130572,1532254" o:connectangles="0,0,0,0,0"/>
                </v:shape>
              </v:group>
              <v:shapetype id="_x0000_t202" coordsize="21600,21600" o:spt="202" path="m,l,21600r21600,l21600,xe">
                <v:stroke joinstyle="miter"/>
                <v:path gradientshapeok="t" o:connecttype="rect"/>
              </v:shapetype>
              <v:shape id="Text Box 2" o:spid="_x0000_s1031" type="#_x0000_t202" style="position:absolute;left:45322;top:2949;width:33932;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3E9FA26" w14:textId="77777777" w:rsidR="00702B8C" w:rsidRPr="00DA67E7" w:rsidRDefault="00702B8C" w:rsidP="00F20826">
                      <w:pPr>
                        <w:rPr>
                          <w:rFonts w:cstheme="minorHAnsi"/>
                          <w:b/>
                          <w:i/>
                          <w:color w:val="44546A" w:themeColor="text2"/>
                        </w:rPr>
                      </w:pPr>
                      <w:r w:rsidRPr="00DA67E7">
                        <w:rPr>
                          <w:rFonts w:cstheme="minorHAnsi"/>
                          <w:b/>
                          <w:i/>
                          <w:color w:val="44546A" w:themeColor="text2"/>
                        </w:rPr>
                        <w:t>Eastern Hills Senior High School</w:t>
                      </w:r>
                    </w:p>
                  </w:txbxContent>
                </v:textbox>
              </v:shape>
              <w10:wrap anchorx="page" anchory="page"/>
            </v:group>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749BAAA4" wp14:editId="33678BEA">
              <wp:simplePos x="0" y="0"/>
              <wp:positionH relativeFrom="column">
                <wp:posOffset>6400800</wp:posOffset>
              </wp:positionH>
              <wp:positionV relativeFrom="paragraph">
                <wp:posOffset>-167463</wp:posOffset>
              </wp:positionV>
              <wp:extent cx="342900" cy="681178"/>
              <wp:effectExtent l="0" t="0" r="0" b="5080"/>
              <wp:wrapNone/>
              <wp:docPr id="13" name="Rectangle 13"/>
              <wp:cNvGraphicFramePr/>
              <a:graphic xmlns:a="http://schemas.openxmlformats.org/drawingml/2006/main">
                <a:graphicData uri="http://schemas.microsoft.com/office/word/2010/wordprocessingShape">
                  <wps:wsp>
                    <wps:cNvSpPr/>
                    <wps:spPr>
                      <a:xfrm>
                        <a:off x="0" y="0"/>
                        <a:ext cx="342900" cy="6811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97A1A" id="Rectangle 13" o:spid="_x0000_s1026" style="position:absolute;margin-left:7in;margin-top:-13.2pt;width:27pt;height:5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1977" w14:textId="77777777" w:rsidR="00702B8C" w:rsidRDefault="00702B8C" w:rsidP="00F20826">
      <w:pPr>
        <w:spacing w:after="0" w:line="240" w:lineRule="auto"/>
      </w:pPr>
      <w:r>
        <w:separator/>
      </w:r>
    </w:p>
  </w:footnote>
  <w:footnote w:type="continuationSeparator" w:id="0">
    <w:p w14:paraId="1A60BE42" w14:textId="77777777" w:rsidR="00702B8C" w:rsidRDefault="00702B8C" w:rsidP="00F20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6951F6"/>
    <w:multiLevelType w:val="hybridMultilevel"/>
    <w:tmpl w:val="FF6C7970"/>
    <w:lvl w:ilvl="0" w:tplc="0C090001">
      <w:start w:val="1"/>
      <w:numFmt w:val="bullet"/>
      <w:lvlText w:val=""/>
      <w:lvlJc w:val="left"/>
      <w:pPr>
        <w:ind w:left="1617" w:hanging="360"/>
      </w:pPr>
      <w:rPr>
        <w:rFonts w:ascii="Symbol" w:hAnsi="Symbol" w:hint="default"/>
      </w:rPr>
    </w:lvl>
    <w:lvl w:ilvl="1" w:tplc="0C090003" w:tentative="1">
      <w:start w:val="1"/>
      <w:numFmt w:val="bullet"/>
      <w:lvlText w:val="o"/>
      <w:lvlJc w:val="left"/>
      <w:pPr>
        <w:ind w:left="2337" w:hanging="360"/>
      </w:pPr>
      <w:rPr>
        <w:rFonts w:ascii="Courier New" w:hAnsi="Courier New" w:cs="Courier New" w:hint="default"/>
      </w:rPr>
    </w:lvl>
    <w:lvl w:ilvl="2" w:tplc="0C090005" w:tentative="1">
      <w:start w:val="1"/>
      <w:numFmt w:val="bullet"/>
      <w:lvlText w:val=""/>
      <w:lvlJc w:val="left"/>
      <w:pPr>
        <w:ind w:left="3057" w:hanging="360"/>
      </w:pPr>
      <w:rPr>
        <w:rFonts w:ascii="Wingdings" w:hAnsi="Wingdings" w:hint="default"/>
      </w:rPr>
    </w:lvl>
    <w:lvl w:ilvl="3" w:tplc="0C090001" w:tentative="1">
      <w:start w:val="1"/>
      <w:numFmt w:val="bullet"/>
      <w:lvlText w:val=""/>
      <w:lvlJc w:val="left"/>
      <w:pPr>
        <w:ind w:left="3777" w:hanging="360"/>
      </w:pPr>
      <w:rPr>
        <w:rFonts w:ascii="Symbol" w:hAnsi="Symbol" w:hint="default"/>
      </w:rPr>
    </w:lvl>
    <w:lvl w:ilvl="4" w:tplc="0C090003" w:tentative="1">
      <w:start w:val="1"/>
      <w:numFmt w:val="bullet"/>
      <w:lvlText w:val="o"/>
      <w:lvlJc w:val="left"/>
      <w:pPr>
        <w:ind w:left="4497" w:hanging="360"/>
      </w:pPr>
      <w:rPr>
        <w:rFonts w:ascii="Courier New" w:hAnsi="Courier New" w:cs="Courier New" w:hint="default"/>
      </w:rPr>
    </w:lvl>
    <w:lvl w:ilvl="5" w:tplc="0C090005" w:tentative="1">
      <w:start w:val="1"/>
      <w:numFmt w:val="bullet"/>
      <w:lvlText w:val=""/>
      <w:lvlJc w:val="left"/>
      <w:pPr>
        <w:ind w:left="5217" w:hanging="360"/>
      </w:pPr>
      <w:rPr>
        <w:rFonts w:ascii="Wingdings" w:hAnsi="Wingdings" w:hint="default"/>
      </w:rPr>
    </w:lvl>
    <w:lvl w:ilvl="6" w:tplc="0C090001" w:tentative="1">
      <w:start w:val="1"/>
      <w:numFmt w:val="bullet"/>
      <w:lvlText w:val=""/>
      <w:lvlJc w:val="left"/>
      <w:pPr>
        <w:ind w:left="5937" w:hanging="360"/>
      </w:pPr>
      <w:rPr>
        <w:rFonts w:ascii="Symbol" w:hAnsi="Symbol" w:hint="default"/>
      </w:rPr>
    </w:lvl>
    <w:lvl w:ilvl="7" w:tplc="0C090003" w:tentative="1">
      <w:start w:val="1"/>
      <w:numFmt w:val="bullet"/>
      <w:lvlText w:val="o"/>
      <w:lvlJc w:val="left"/>
      <w:pPr>
        <w:ind w:left="6657" w:hanging="360"/>
      </w:pPr>
      <w:rPr>
        <w:rFonts w:ascii="Courier New" w:hAnsi="Courier New" w:cs="Courier New" w:hint="default"/>
      </w:rPr>
    </w:lvl>
    <w:lvl w:ilvl="8" w:tplc="0C090005" w:tentative="1">
      <w:start w:val="1"/>
      <w:numFmt w:val="bullet"/>
      <w:lvlText w:val=""/>
      <w:lvlJc w:val="left"/>
      <w:pPr>
        <w:ind w:left="7377" w:hanging="360"/>
      </w:pPr>
      <w:rPr>
        <w:rFonts w:ascii="Wingdings" w:hAnsi="Wingdings" w:hint="default"/>
      </w:rPr>
    </w:lvl>
  </w:abstractNum>
  <w:abstractNum w:abstractNumId="1" w15:restartNumberingAfterBreak="0">
    <w:nsid w:val="6E6F6577"/>
    <w:multiLevelType w:val="hybridMultilevel"/>
    <w:tmpl w:val="902C8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7F34C74"/>
    <w:rsid w:val="000055E5"/>
    <w:rsid w:val="00021900"/>
    <w:rsid w:val="00062300"/>
    <w:rsid w:val="000A71B9"/>
    <w:rsid w:val="001031D5"/>
    <w:rsid w:val="00133F2F"/>
    <w:rsid w:val="001707C9"/>
    <w:rsid w:val="001A0FD3"/>
    <w:rsid w:val="001F00B0"/>
    <w:rsid w:val="0025137D"/>
    <w:rsid w:val="0026046A"/>
    <w:rsid w:val="002851F8"/>
    <w:rsid w:val="002D3ADE"/>
    <w:rsid w:val="002D638C"/>
    <w:rsid w:val="002F40B1"/>
    <w:rsid w:val="0032221B"/>
    <w:rsid w:val="00365F35"/>
    <w:rsid w:val="003B5A02"/>
    <w:rsid w:val="003C2D44"/>
    <w:rsid w:val="003F0403"/>
    <w:rsid w:val="003F0F95"/>
    <w:rsid w:val="003F35DE"/>
    <w:rsid w:val="00407316"/>
    <w:rsid w:val="004222BA"/>
    <w:rsid w:val="004517B0"/>
    <w:rsid w:val="0046742B"/>
    <w:rsid w:val="00474017"/>
    <w:rsid w:val="0049434A"/>
    <w:rsid w:val="00494B50"/>
    <w:rsid w:val="004A7EE0"/>
    <w:rsid w:val="004E4569"/>
    <w:rsid w:val="0050090A"/>
    <w:rsid w:val="00570A34"/>
    <w:rsid w:val="00585926"/>
    <w:rsid w:val="00600408"/>
    <w:rsid w:val="006639D0"/>
    <w:rsid w:val="00684C79"/>
    <w:rsid w:val="006A4DED"/>
    <w:rsid w:val="00702B8C"/>
    <w:rsid w:val="00710335"/>
    <w:rsid w:val="00714244"/>
    <w:rsid w:val="00727EC9"/>
    <w:rsid w:val="0074252F"/>
    <w:rsid w:val="00797837"/>
    <w:rsid w:val="007A5696"/>
    <w:rsid w:val="007A656D"/>
    <w:rsid w:val="00800F6D"/>
    <w:rsid w:val="008A4B87"/>
    <w:rsid w:val="00984D3B"/>
    <w:rsid w:val="009D7B9C"/>
    <w:rsid w:val="00A05DF1"/>
    <w:rsid w:val="00A31D9D"/>
    <w:rsid w:val="00A32C54"/>
    <w:rsid w:val="00A40FBF"/>
    <w:rsid w:val="00AE194D"/>
    <w:rsid w:val="00B04501"/>
    <w:rsid w:val="00B450A1"/>
    <w:rsid w:val="00B55CB0"/>
    <w:rsid w:val="00B94BB8"/>
    <w:rsid w:val="00BC74CE"/>
    <w:rsid w:val="00C034C7"/>
    <w:rsid w:val="00C25BF3"/>
    <w:rsid w:val="00C3215F"/>
    <w:rsid w:val="00C34FD6"/>
    <w:rsid w:val="00C5665C"/>
    <w:rsid w:val="00C732FF"/>
    <w:rsid w:val="00C906C0"/>
    <w:rsid w:val="00C97607"/>
    <w:rsid w:val="00CC7265"/>
    <w:rsid w:val="00CE1A5F"/>
    <w:rsid w:val="00DA37BC"/>
    <w:rsid w:val="00E0044F"/>
    <w:rsid w:val="00E2752F"/>
    <w:rsid w:val="00E36BF3"/>
    <w:rsid w:val="00EA790A"/>
    <w:rsid w:val="00ED2E18"/>
    <w:rsid w:val="00F02A13"/>
    <w:rsid w:val="00F03AEB"/>
    <w:rsid w:val="00F20826"/>
    <w:rsid w:val="00F31282"/>
    <w:rsid w:val="00F55A9D"/>
    <w:rsid w:val="00F56436"/>
    <w:rsid w:val="00F65A58"/>
    <w:rsid w:val="2B1CEB1E"/>
    <w:rsid w:val="4EA11893"/>
    <w:rsid w:val="67F34C74"/>
    <w:rsid w:val="6D354BB2"/>
    <w:rsid w:val="7458D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E09F2D"/>
  <w15:chartTrackingRefBased/>
  <w15:docId w15:val="{E4F3EE1F-32C6-4EE2-99A7-D516AD4C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3C2D44"/>
    <w:pPr>
      <w:keepNext/>
      <w:tabs>
        <w:tab w:val="num" w:pos="0"/>
      </w:tabs>
      <w:suppressAutoHyphens/>
      <w:spacing w:after="0" w:line="240" w:lineRule="auto"/>
      <w:ind w:left="720"/>
      <w:outlineLvl w:val="1"/>
    </w:pPr>
    <w:rPr>
      <w:rFonts w:ascii="Calibri" w:eastAsia="Times New Roman" w:hAnsi="Calibri" w:cs="Calibri"/>
      <w:b/>
      <w:szCs w:val="24"/>
      <w:lang w:val="en-A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F208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826"/>
    <w:rPr>
      <w:rFonts w:ascii="Segoe UI" w:hAnsi="Segoe UI" w:cs="Segoe UI"/>
      <w:sz w:val="18"/>
      <w:szCs w:val="18"/>
    </w:rPr>
  </w:style>
  <w:style w:type="paragraph" w:styleId="Header">
    <w:name w:val="header"/>
    <w:basedOn w:val="Normal"/>
    <w:link w:val="HeaderChar"/>
    <w:uiPriority w:val="99"/>
    <w:unhideWhenUsed/>
    <w:rsid w:val="00F208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826"/>
  </w:style>
  <w:style w:type="paragraph" w:styleId="Footer">
    <w:name w:val="footer"/>
    <w:basedOn w:val="Normal"/>
    <w:link w:val="FooterChar"/>
    <w:uiPriority w:val="99"/>
    <w:unhideWhenUsed/>
    <w:rsid w:val="00F208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826"/>
  </w:style>
  <w:style w:type="character" w:customStyle="1" w:styleId="Heading2Char">
    <w:name w:val="Heading 2 Char"/>
    <w:basedOn w:val="DefaultParagraphFont"/>
    <w:link w:val="Heading2"/>
    <w:rsid w:val="003C2D44"/>
    <w:rPr>
      <w:rFonts w:ascii="Calibri" w:eastAsia="Times New Roman" w:hAnsi="Calibri" w:cs="Calibri"/>
      <w:b/>
      <w:szCs w:val="24"/>
      <w:lang w:val="en-AU" w:eastAsia="ar-SA"/>
    </w:rPr>
  </w:style>
  <w:style w:type="paragraph" w:styleId="ListParagraph">
    <w:name w:val="List Paragraph"/>
    <w:basedOn w:val="Normal"/>
    <w:uiPriority w:val="34"/>
    <w:qFormat/>
    <w:rsid w:val="003C2D44"/>
    <w:pPr>
      <w:spacing w:after="0" w:line="240" w:lineRule="auto"/>
      <w:ind w:left="720"/>
      <w:contextualSpacing/>
    </w:pPr>
    <w:rPr>
      <w:rFonts w:ascii="Calibri" w:eastAsia="Times New Roman" w:hAnsi="Calibri" w:cs="Times New Roman"/>
      <w:szCs w:val="24"/>
    </w:rPr>
  </w:style>
  <w:style w:type="paragraph" w:styleId="NormalWeb">
    <w:name w:val="Normal (Web)"/>
    <w:basedOn w:val="Normal"/>
    <w:uiPriority w:val="99"/>
    <w:unhideWhenUsed/>
    <w:rsid w:val="003C2D44"/>
    <w:pPr>
      <w:spacing w:before="100" w:beforeAutospacing="1" w:after="100" w:afterAutospacing="1" w:line="240" w:lineRule="auto"/>
    </w:pPr>
    <w:rPr>
      <w:rFonts w:ascii="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8A4B87"/>
    <w:rPr>
      <w:color w:val="954F72" w:themeColor="followedHyperlink"/>
      <w:u w:val="single"/>
    </w:rPr>
  </w:style>
  <w:style w:type="character" w:customStyle="1" w:styleId="textexposedshow">
    <w:name w:val="text_exposed_show"/>
    <w:basedOn w:val="DefaultParagraphFont"/>
    <w:rsid w:val="00B94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640365">
      <w:bodyDiv w:val="1"/>
      <w:marLeft w:val="0"/>
      <w:marRight w:val="0"/>
      <w:marTop w:val="0"/>
      <w:marBottom w:val="0"/>
      <w:divBdr>
        <w:top w:val="none" w:sz="0" w:space="0" w:color="auto"/>
        <w:left w:val="none" w:sz="0" w:space="0" w:color="auto"/>
        <w:bottom w:val="none" w:sz="0" w:space="0" w:color="auto"/>
        <w:right w:val="none" w:sz="0" w:space="0" w:color="auto"/>
      </w:divBdr>
    </w:div>
    <w:div w:id="720253840">
      <w:bodyDiv w:val="1"/>
      <w:marLeft w:val="0"/>
      <w:marRight w:val="0"/>
      <w:marTop w:val="0"/>
      <w:marBottom w:val="0"/>
      <w:divBdr>
        <w:top w:val="none" w:sz="0" w:space="0" w:color="auto"/>
        <w:left w:val="none" w:sz="0" w:space="0" w:color="auto"/>
        <w:bottom w:val="none" w:sz="0" w:space="0" w:color="auto"/>
        <w:right w:val="none" w:sz="0" w:space="0" w:color="auto"/>
      </w:divBdr>
    </w:div>
    <w:div w:id="110121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92D582BDA448A7AA3ABC805E5C3E09"/>
        <w:category>
          <w:name w:val="General"/>
          <w:gallery w:val="placeholder"/>
        </w:category>
        <w:types>
          <w:type w:val="bbPlcHdr"/>
        </w:types>
        <w:behaviors>
          <w:behavior w:val="content"/>
        </w:behaviors>
        <w:guid w:val="{9957DD18-87C5-4348-8722-C55DCAF0D1F1}"/>
      </w:docPartPr>
      <w:docPartBody>
        <w:p w:rsidR="005A06D4" w:rsidRDefault="005A06D4" w:rsidP="005A06D4">
          <w:pPr>
            <w:pStyle w:val="C192D582BDA448A7AA3ABC805E5C3E0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D4"/>
    <w:rsid w:val="005A06D4"/>
    <w:rsid w:val="005A195D"/>
    <w:rsid w:val="00661809"/>
    <w:rsid w:val="00784A2D"/>
    <w:rsid w:val="00B44354"/>
    <w:rsid w:val="00D217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F6A8FE836043B692EF4388F8E46F5E">
    <w:name w:val="2BF6A8FE836043B692EF4388F8E46F5E"/>
    <w:rsid w:val="005A06D4"/>
  </w:style>
  <w:style w:type="paragraph" w:customStyle="1" w:styleId="C192D582BDA448A7AA3ABC805E5C3E09">
    <w:name w:val="C192D582BDA448A7AA3ABC805E5C3E09"/>
    <w:rsid w:val="005A06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78E30-85D8-4431-AC8C-358B7014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B7DD12CC</Template>
  <TotalTime>201</TotalTime>
  <Pages>5</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DUNNING John [Eastern Hills Snr High School]</dc:creator>
  <cp:keywords/>
  <dc:description/>
  <cp:lastModifiedBy>DUNNING John [Eastern Hills Snr High School]</cp:lastModifiedBy>
  <cp:revision>16</cp:revision>
  <cp:lastPrinted>2019-07-04T05:22:00Z</cp:lastPrinted>
  <dcterms:created xsi:type="dcterms:W3CDTF">2019-07-04T02:52:00Z</dcterms:created>
  <dcterms:modified xsi:type="dcterms:W3CDTF">2019-07-04T06:19:00Z</dcterms:modified>
</cp:coreProperties>
</file>